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4F" w:rsidRDefault="00A570BE">
      <w:pPr>
        <w:spacing w:line="1" w:lineRule="exact"/>
      </w:pPr>
      <w:r>
        <w:rPr>
          <w:noProof/>
          <w:lang w:val="ru-RU" w:eastAsia="ru-RU"/>
        </w:rPr>
        <w:drawing>
          <wp:anchor distT="0" distB="0" distL="0" distR="0" simplePos="0" relativeHeight="1024" behindDoc="1" locked="0" layoutInCell="0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39622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9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3072" behindDoc="1" locked="0" layoutInCell="0" hidden="0" allowOverlap="1">
            <wp:simplePos x="0" y="0"/>
            <wp:positionH relativeFrom="page">
              <wp:posOffset>6220460</wp:posOffset>
            </wp:positionH>
            <wp:positionV relativeFrom="page">
              <wp:posOffset>10284459</wp:posOffset>
            </wp:positionV>
            <wp:extent cx="1209040" cy="396112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3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096" behindDoc="1" locked="0" layoutInCell="0" hidden="0" allowOverlap="1">
            <wp:simplePos x="0" y="0"/>
            <wp:positionH relativeFrom="page">
              <wp:posOffset>4570476</wp:posOffset>
            </wp:positionH>
            <wp:positionV relativeFrom="page">
              <wp:posOffset>1335150</wp:posOffset>
            </wp:positionV>
            <wp:extent cx="2827655" cy="1225423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22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234F" w:rsidRDefault="00A570BE">
      <w:pPr>
        <w:spacing w:line="1" w:lineRule="exac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048" behindDoc="1" locked="0" layoutInCell="0" hidden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3"/>
                <wp:effectExtent l="0" t="0" r="0" b="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4" o:spid="_x0000_s1026" style="position:absolute;margin-left:0;margin-top:809pt;width:595pt;height:0;z-index:-50331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74m0gEAANcDAAAOAAAAZHJzL2Uyb0RvYy54bWysU8Fu2zAMvQ/YPwi6N3baJhuMOD2syC7D&#10;VqDdByiyHAuQRIFSbefvR8mxE3S3YTkoFEmR7/HRu6fRGtYrDBpczderkjPlJDTanWr+++1w95Wz&#10;EIVrhAGnan5WgT/tP3/aDb5S99CBaRQyKuJCNfiadzH6qiiC7JQVYQVeOQq2gFZEuuKpaFAMVN2a&#10;4r4st8UA2HgEqUIg7/MU5Ptcv22VjL/aNqjITM0JW8wn5vOYzmK/E9UJhe+0vMAQ/4DCCu2o6VLq&#10;WUTB3lH/VcpqiRCgjSsJtoC21VJlDsRmXX5g89oJrzIXGk7wy5jC/ysrf/YvyHRT80fOnLAk0QGV&#10;SgOvWO7PHtOQBh8qyn31L3i5BTIT47FFm/6JCxvzYM/LYNUYmSTnl81muylp/pJiD6lecX0o30P8&#10;riAXEf2PECdNmtkS3WzJ0c0mkrJJU5M1jZyRpsgZaXqcNPUipncJWTLZcEWRfBZ69QY5Gj/AJmjX&#10;qHG3WQuPmSLlzhnSQFATs9QwU1xAUN4tTQcHbUzmaVyCti7X2zIvUACjmxRN2AKejt8Msl6k9c2/&#10;y/Bu0jIGapckmkRJ1hGac9Yq+2l7MqDLpqf1vL3n19fvcf8HAAD//wMAUEsDBBQABgAIAAAAIQDq&#10;owdj2gAAAAsBAAAPAAAAZHJzL2Rvd25yZXYueG1sTE9BbsIwELxX4g/WIvVWnLRSBGkchFArrkBb&#10;pN5MvCQR8dqKDQm/73Ko2tvszGh2pliOthNX7EPrSEE6S0AgVc60VCv4/Hh/moMIUZPRnSNUcMMA&#10;y3LyUOjcuIF2eN3HWnAIhVwraGL0uZShatDqMHMeibWT662OfPa1NL0eONx28jlJMml1S/yh0R7X&#10;DVbn/cUqyDbf22EXDna7eLt5Gg4b/+VflHqcjqtXEBHH+GeGe32uDiV3OroLmSA6BTwkMpulc0Z3&#10;PV0kjI6/nCwL+X9D+QMAAP//AwBQSwECLQAUAAYACAAAACEAtoM4kv4AAADhAQAAEwAAAAAAAAAA&#10;AAAAAAAAAAAAW0NvbnRlbnRfVHlwZXNdLnhtbFBLAQItABQABgAIAAAAIQA4/SH/1gAAAJQBAAAL&#10;AAAAAAAAAAAAAAAAAC8BAABfcmVscy8ucmVsc1BLAQItABQABgAIAAAAIQANs74m0gEAANcDAAAO&#10;AAAAAAAAAAAAAAAAAC4CAABkcnMvZTJvRG9jLnhtbFBLAQItABQABgAIAAAAIQDqowdj2gAAAAsB&#10;AAAPAAAAAAAAAAAAAAAAACwEAABkcnMvZG93bnJldi54bWxQSwUGAAAAAAQABADzAAAAMwUAAAAA&#10;" o:allowincell="f" path="m,l7556500,,,xe" filled="f" strokeweight=".8pt">
                <v:path arrowok="t"/>
                <w10:wrap anchorx="page" anchory="page"/>
              </v:shape>
            </w:pict>
          </mc:Fallback>
        </mc:AlternateContent>
      </w:r>
    </w:p>
    <w:p w:rsidR="0078234F" w:rsidRPr="00A570BE" w:rsidRDefault="00A570BE">
      <w:pPr>
        <w:spacing w:before="16296" w:line="183" w:lineRule="exact"/>
        <w:ind w:left="400" w:right="4827"/>
        <w:rPr>
          <w:lang w:val="ru-RU"/>
        </w:rPr>
      </w:pPr>
      <w:r w:rsidRPr="00A570BE">
        <w:rPr>
          <w:rStyle w:val="fontstyle01"/>
          <w:spacing w:val="-1"/>
          <w:lang w:val="ru-RU"/>
        </w:rPr>
        <w:t xml:space="preserve">Документ создан в электронной форме. № 363 от 26.06.2025. Исполнитель: </w:t>
      </w:r>
      <w:proofErr w:type="spellStart"/>
      <w:r w:rsidRPr="00A570BE">
        <w:rPr>
          <w:rStyle w:val="fontstyle01"/>
          <w:spacing w:val="-1"/>
          <w:lang w:val="ru-RU"/>
        </w:rPr>
        <w:t>Исхаков</w:t>
      </w:r>
      <w:proofErr w:type="spellEnd"/>
      <w:r w:rsidRPr="00A570BE">
        <w:rPr>
          <w:rStyle w:val="fontstyle01"/>
          <w:spacing w:val="-1"/>
          <w:lang w:val="ru-RU"/>
        </w:rPr>
        <w:t xml:space="preserve"> И.Х.</w:t>
      </w:r>
    </w:p>
    <w:p w:rsidR="0078234F" w:rsidRPr="00A570BE" w:rsidRDefault="00A570BE">
      <w:pPr>
        <w:spacing w:before="36" w:line="183" w:lineRule="exact"/>
        <w:ind w:left="400" w:right="7508"/>
        <w:rPr>
          <w:lang w:val="ru-RU"/>
        </w:rPr>
      </w:pPr>
      <w:r w:rsidRPr="00A570BE">
        <w:rPr>
          <w:rStyle w:val="fontstyle01"/>
          <w:spacing w:val="-1"/>
          <w:lang w:val="ru-RU"/>
        </w:rPr>
        <w:t>Страница 1 из 2. Страница создана: 26.06.2025 09:53</w:t>
      </w:r>
    </w:p>
    <w:p w:rsidR="0078234F" w:rsidRPr="00A570BE" w:rsidRDefault="0078234F">
      <w:pPr>
        <w:spacing w:line="1" w:lineRule="exact"/>
        <w:rPr>
          <w:lang w:val="ru-RU"/>
        </w:rPr>
        <w:sectPr w:rsidR="0078234F" w:rsidRPr="00A570BE">
          <w:pgSz w:w="11900" w:h="16840"/>
          <w:pgMar w:top="0" w:right="0" w:bottom="0" w:left="0" w:header="720" w:footer="720" w:gutter="0"/>
          <w:cols w:space="720"/>
        </w:sectPr>
      </w:pPr>
    </w:p>
    <w:p w:rsidR="0078234F" w:rsidRPr="00A570BE" w:rsidRDefault="00A570BE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61440" behindDoc="1" locked="0" layoutInCell="0" hidden="0" allowOverlap="1">
            <wp:simplePos x="0" y="0"/>
            <wp:positionH relativeFrom="page">
              <wp:posOffset>6220460</wp:posOffset>
            </wp:positionH>
            <wp:positionV relativeFrom="page">
              <wp:posOffset>10284459</wp:posOffset>
            </wp:positionV>
            <wp:extent cx="1209040" cy="396112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3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234F" w:rsidRPr="00A570BE" w:rsidRDefault="00A570BE">
      <w:pPr>
        <w:spacing w:line="1" w:lineRule="exact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4928" behindDoc="1" locked="0" layoutInCell="0" hidden="0" allowOverlap="1" wp14:anchorId="6D771D36" wp14:editId="0DA8992E">
                <wp:simplePos x="0" y="0"/>
                <wp:positionH relativeFrom="page">
                  <wp:posOffset>560125</wp:posOffset>
                </wp:positionH>
                <wp:positionV relativeFrom="page">
                  <wp:posOffset>1406181</wp:posOffset>
                </wp:positionV>
                <wp:extent cx="3643376" cy="7622"/>
                <wp:effectExtent l="0" t="0" r="0" b="0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3376" cy="76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3376" h="7622">
                              <a:moveTo>
                                <a:pt x="0" y="0"/>
                              </a:moveTo>
                              <a:lnTo>
                                <a:pt x="3643376" y="0"/>
                              </a:lnTo>
                              <a:lnTo>
                                <a:pt x="3643376" y="7622"/>
                              </a:ln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8" o:spid="_x0000_s1026" style="position:absolute;margin-left:44.1pt;margin-top:110.7pt;width:286.9pt;height:.6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43376,7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Y48gEAAFEEAAAOAAAAZHJzL2Uyb0RvYy54bWysVMGO2yAQvVfqPyDujbNJm6ysOHvYNL1U&#10;7Uq7+wEE4xgJGASs7fx9B2wS7/ZW9QID82aY92bs3cOgFemE8xJMRe8WS0qE4VBLc67o68vxyz0l&#10;PjBTMwVGVPQiPH3Yf/60620pVtCCqoUjmMT4srcVbUOwZVF43grN/AKsMOhswGkW8OjORe1Yj9m1&#10;KlbL5abowdXWARfe4+1hdNJ9yt80goffTeNFIKqiWFtIq0vrKa7FfsfKs2O2lXwqg/1DFZpJg49e&#10;Ux1YYOTNyb9SackdeGjCgoMuoGkkF4kDsrlbfmDz3DIrEhcUx9urTP7/peW/uidHZF1RbJRhGlt0&#10;dEJEwUuS3if3UaTe+hKxz/bJTSePZmQ8NE7HHbmQIQl7uQorhkA4Xq43X9fr7YYSjr7tZrWKKYtb&#10;LH/z4YeAlId1P30Y21Jni7XZ4oPJpsPmxraq1NZACbbVUYJtPY1ttSzEuFhcNEk/K6Sd6ohODZ14&#10;gQQLHyhgjTevMnPUlVOmi9iMyLtN+ebIGfkMyvsIxiF9r1F2530OS/M7e5cr8GKUNjJOGl9VQNxc&#10;Zw9K1kepVCTu3fn0qBzpGAr6uD18+36YWvQOpkwEG4hh4zPxpojDMY5DtE5QX9KUpHuc21TG9I3F&#10;D2N+TtG3P8H+DwAAAP//AwBQSwMEFAAGAAgAAAAhAOh5DFXfAAAACgEAAA8AAABkcnMvZG93bnJl&#10;di54bWxMj8FOwzAMhu9IvENkJG4sXZiiqjSdEIIdOCA2kLhmjUmqNUlpsrXw9HgnONr+9Pv76/Xs&#10;e3bCMXUxKFguCmAY2mi6YBW8vz3dlMBS1sHoPgZU8I0J1s3lRa0rE6ewxdMuW0YhIVVagct5qDhP&#10;rUOv0yIOGOj2GUevM42j5WbUE4X7nouikNzrLtAHpwd8cNgedkev4Bk/bg+rl8cft8Gt/doUk3zt&#10;rFLXV/P9HbCMc/6D4axP6tCQ0z4eg0msV1CWgkgFQixXwAiQUlC5/XkjJPCm5v8rNL8AAAD//wMA&#10;UEsBAi0AFAAGAAgAAAAhALaDOJL+AAAA4QEAABMAAAAAAAAAAAAAAAAAAAAAAFtDb250ZW50X1R5&#10;cGVzXS54bWxQSwECLQAUAAYACAAAACEAOP0h/9YAAACUAQAACwAAAAAAAAAAAAAAAAAvAQAAX3Jl&#10;bHMvLnJlbHNQSwECLQAUAAYACAAAACEA40HmOPIBAABRBAAADgAAAAAAAAAAAAAAAAAuAgAAZHJz&#10;L2Uyb0RvYy54bWxQSwECLQAUAAYACAAAACEA6HkMVd8AAAAKAQAADwAAAAAAAAAAAAAAAABMBAAA&#10;ZHJzL2Rvd25yZXYueG1sUEsFBgAAAAAEAAQA8wAAAFgFAAAAAA==&#10;" o:allowincell="f" path="m,l3643376,r,7622l,7622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5952" behindDoc="1" locked="0" layoutInCell="0" hidden="0" allowOverlap="1" wp14:anchorId="1809373B" wp14:editId="34988AC8">
                <wp:simplePos x="0" y="0"/>
                <wp:positionH relativeFrom="page">
                  <wp:posOffset>4203501</wp:posOffset>
                </wp:positionH>
                <wp:positionV relativeFrom="page">
                  <wp:posOffset>1406181</wp:posOffset>
                </wp:positionV>
                <wp:extent cx="2789698" cy="7622"/>
                <wp:effectExtent l="0" t="0" r="0" b="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698" cy="76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9698" h="7622">
                              <a:moveTo>
                                <a:pt x="0" y="0"/>
                              </a:moveTo>
                              <a:lnTo>
                                <a:pt x="2789698" y="0"/>
                              </a:lnTo>
                              <a:lnTo>
                                <a:pt x="2789698" y="7622"/>
                              </a:ln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9" o:spid="_x0000_s1026" style="position:absolute;margin-left:331pt;margin-top:110.7pt;width:219.65pt;height:.6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89698,7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/G/8QEAAFEEAAAOAAAAZHJzL2Uyb0RvYy54bWysVMFu2zAMvQ/YPwi6L04NNGmMOD00zS7D&#10;VqDdByiyHAuQRUFSbefvR8mW43a3YReJEh8pvkfa+8ehVaQT1knQJb1brSkRmkMl9aWkv99O3x4o&#10;cZ7piinQoqRX4ejj4euXfW8KkUMDqhKWYBLtit6UtPHeFFnmeCNa5lZghEZnDbZlHo/2klWW9Zi9&#10;VVm+Xm+yHmxlLHDhHN4eRyc9xPx1Lbj/VddOeKJKirX5uNq4nsOaHfasuFhmGsmnMtg/VNEyqfHR&#10;OdWReUberfwrVSu5BQe1X3FoM6hryUXkgGzu1p/YvDbMiMgFxXFmlsn9v7T8Z/diiaxKuqNEsxZb&#10;dLJCBMELEt8nuyBSb1yB2FfzYqeTQzMwHmrbhh25kCEKe52FFYMnHC/z7cNus8NR4OjbbvI8pMxu&#10;sfzd+e8CYh7W/XB+bEuVLNYkiw86mRabG9qqYls9JdhWSwm29Ty21TAf4kJxwST9opBmqiM4W+jE&#10;G0SY/0QBa7x5lV6iZk6JLmITIu0m5lsiF+QTKO0jGIf0o0bJnfYlLM7v4l2uwIlR2sA4ajyrgLil&#10;zg6UrE5SqUDc2cv5SVnSMRT0aXu8fz5OLfoAUzqANYSw8Zlwk4XhGMchWGeornFK4j3ObSxj+sbC&#10;h7E8x+jbn+DwBwAA//8DAFBLAwQUAAYACAAAACEAk/+CHuEAAAAMAQAADwAAAGRycy9kb3ducmV2&#10;LnhtbEyPwU7DMBBE70j8g7VIXCrqxEVRFOJUiKoSV0oR4ubE2yQQr0Psti5fj3OC4+yMZt+U62AG&#10;dsLJ9ZYkpMsEGFJjdU+thP3r9i4H5rwirQZLKOGCDtbV9VWpCm3P9IKnnW9ZLCFXKAmd92PBuWs6&#10;NMot7YgUvYOdjPJRTi3XkzrHcjNwkSQZN6qn+KFTIz512HztjkZC/bP6WOT5J9+8f18OYfO8NWHx&#10;JuXtTXh8AOYx+L8wzPgRHarIVNsjaccGCVkm4hYvQYj0HticSJN0BayeTyIDXpX8/4jqFwAA//8D&#10;AFBLAQItABQABgAIAAAAIQC2gziS/gAAAOEBAAATAAAAAAAAAAAAAAAAAAAAAABbQ29udGVudF9U&#10;eXBlc10ueG1sUEsBAi0AFAAGAAgAAAAhADj9If/WAAAAlAEAAAsAAAAAAAAAAAAAAAAALwEAAF9y&#10;ZWxzLy5yZWxzUEsBAi0AFAAGAAgAAAAhAAnv8b/xAQAAUQQAAA4AAAAAAAAAAAAAAAAALgIAAGRy&#10;cy9lMm9Eb2MueG1sUEsBAi0AFAAGAAgAAAAhAJP/gh7hAAAADAEAAA8AAAAAAAAAAAAAAAAASwQA&#10;AGRycy9kb3ducmV2LnhtbFBLBQYAAAAABAAEAPMAAABZBQAAAAA=&#10;" o:allowincell="f" path="m,l2789698,r,7622l,7622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6976" behindDoc="1" locked="0" layoutInCell="0" hidden="0" allowOverlap="1" wp14:anchorId="5B10E4E9" wp14:editId="322A98B6">
                <wp:simplePos x="0" y="0"/>
                <wp:positionH relativeFrom="page">
                  <wp:posOffset>560125</wp:posOffset>
                </wp:positionH>
                <wp:positionV relativeFrom="page">
                  <wp:posOffset>1406181</wp:posOffset>
                </wp:positionV>
                <wp:extent cx="6440696" cy="7622"/>
                <wp:effectExtent l="0" t="0" r="0" b="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696" cy="76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62" h="7622">
                              <a:moveTo>
                                <a:pt x="0" y="0"/>
                              </a:moveTo>
                              <a:lnTo>
                                <a:pt x="297262" y="0"/>
                              </a:lnTo>
                              <a:lnTo>
                                <a:pt x="297262" y="7622"/>
                              </a:ln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0" o:spid="_x0000_s1026" style="position:absolute;margin-left:44.1pt;margin-top:110.7pt;width:507.15pt;height:.6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7262,7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dh9wEAAFAEAAAOAAAAZHJzL2Uyb0RvYy54bWysVMFu3CAQvVfqPyDuWTtW6m2s9eaQ7fZS&#10;tZGSfACL8doSMAiI7f37DnjZddJblQsMzGOY9x725mFSkgzCuh50TW9XOSVCc2h6fazp68v+5jsl&#10;zjPdMAla1PQkHH3Yfv2yGU0lCuhANsISLKJdNZqadt6bKssc74RibgVGaEy2YBXzuLTHrLFsxOpK&#10;ZkWel9kItjEWuHAOd3dzkm5j/bYV3P9pWyc8kTXF3nwcbRwPYcy2G1YdLTNdz89tsP/oQrFe46WX&#10;UjvmGXmz/T+lVM8tOGj9ioPKoG17LiIHZHObf2Dz3DEjIhcUx5mLTO7zyvLfw5MlfYPeoTyaKfRo&#10;b4UIilckNkAwgzKNxlWIfjZP9rxyGAbOU2tVmJENmaK0p4u0YvKE42Z5d5eX9yUlHHPrsihCyex6&#10;lr85/1NArMOGX87PxjQpYl2K+KRTaNHeYKyMxnpK0FhLCRp7mI01zIdzobkQkrGmxf26KAtKunMb&#10;IadgEC8QUf4DA2zxmpV6iUqVElmEJkCaTSy3AC6YJ0yaZyya8F6glE7zEhZ9WVzLJTgx6xroRoEv&#10;EiBuKbID2Tf7XspA29nj4VFaMjBU83G9+/Zjd/bnHUzqANYQjs3XhJ0svIz5LYToAM0pPpG4j882&#10;tnH+xMJ3sVzH09cfwfYvAAAA//8DAFBLAwQUAAYACAAAACEAbG1UPeAAAAALAQAADwAAAGRycy9k&#10;b3ducmV2LnhtbEyPwU7DMAyG70i8Q2QkbixtBFUpTadpDCQOoDK4cMsak1Y0TtVkXff2pCc42v70&#10;+/vL9Wx7NuHoO0cS0lUCDKlxuiMj4fPj6SYH5oMirXpHKOGMHtbV5UWpCu1O9I7TPhgWQ8gXSkIb&#10;wlBw7psWrfIrNyDF27cbrQpxHA3XozrFcNtzkSQZt6qj+KFVA25bbH72Ryvhaxc2dVbfP7/tts3j&#10;a63N+WUyUl5fzZsHYAHn8AfDoh/VoYpOB3ck7VkvIc9FJCUIkd4CW4A0EXfADstKZMCrkv/vUP0C&#10;AAD//wMAUEsBAi0AFAAGAAgAAAAhALaDOJL+AAAA4QEAABMAAAAAAAAAAAAAAAAAAAAAAFtDb250&#10;ZW50X1R5cGVzXS54bWxQSwECLQAUAAYACAAAACEAOP0h/9YAAACUAQAACwAAAAAAAAAAAAAAAAAv&#10;AQAAX3JlbHMvLnJlbHNQSwECLQAUAAYACAAAACEAqxlHYfcBAABQBAAADgAAAAAAAAAAAAAAAAAu&#10;AgAAZHJzL2Uyb0RvYy54bWxQSwECLQAUAAYACAAAACEAbG1UPeAAAAALAQAADwAAAAAAAAAAAAAA&#10;AABRBAAAZHJzL2Rvd25yZXYueG1sUEsFBgAAAAAEAAQA8wAAAF4FAAAAAA==&#10;" o:allowincell="f" path="m,l297262,r,7622l,7622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8000" behindDoc="1" locked="0" layoutInCell="0" hidden="0" allowOverlap="1" wp14:anchorId="27313E55" wp14:editId="27310FE8">
                <wp:simplePos x="0" y="0"/>
                <wp:positionH relativeFrom="page">
                  <wp:posOffset>560125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1" o:spid="_x0000_s1026" style="position:absolute;margin-left:44.1pt;margin-top:110.7pt;width:.6pt;height:19.8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HkK8QEAAE8EAAAOAAAAZHJzL2Uyb0RvYy54bWysVMFu2zAMvQ/YPwi6N05cpB2MOD00yy7D&#10;VqDtByiyHAuQREFSbefvR8mRk2a3YReJIh8Zvkc6m6dRK9IL5yWYmq4WS0qE4dBIc6zp+9v+7hsl&#10;PjDTMAVG1PQkPH3afv2yGWwlSuhANcIRLGJ8NdiadiHYqig874RmfgFWGAy24DQL+HTHonFswOpa&#10;FeVy+VAM4BrrgAvv0bubgnSb6ret4OF323oRiKop9hbS6dJ5iGex3bDq6JjtJD+3wf6hC82kwR+d&#10;S+1YYOTDyb9KackdeGjDgoMuoG0lF4kDslktb9i8dsyKxAXF8XaWyf+/svxX/+KIbHB2K0oM0zij&#10;vRMiKl6R1ADBCMo0WF8h+tW+uPPLoxk5j63T8UY2ZEzSnmZpxRgIR+fjQ1lSwjFQrlfr+yR8cUnl&#10;Hz78EJDKsP6nD9NcmmyxLlt8NNl0ON04V5XmGijBuTpKcK6Haa6WhZgXe4smGXIf3dxGjGnoxRsk&#10;VLghgC1eospcoyZGmSkCczjfNhWbYZ94Z0y+Jywu6K1AGZDva2AWMce4Ai9QOOwl0p2NJAE6r0X2&#10;oGSzl0pF2t4dD8/KkZ6hms+Pu/X3XRQQUz7BlIlgAzFtCkdPERdjWoVoHaA5pQ1JftzaVOf8hcXP&#10;4vqdsi//A9s/AAAA//8DAFBLAwQUAAYACAAAACEAyr4nZuAAAAAJAQAADwAAAGRycy9kb3ducmV2&#10;LnhtbEyPwU7DMAyG70i8Q2QkbixtNU2lazpBKyQkkNgKl92y1rSFxKmabCs8PeYEJ8v2p9+f881s&#10;jTjh5AdHCuJFBAKpce1AnYK314ebFIQPmlptHKGCL/SwKS4vcp217kw7PNWhExxCPtMK+hDGTErf&#10;9Gi1X7gRiXfvbrI6cDt1sp30mcOtkUkUraTVA/GFXo9Y9th81kerQO7Lp8pszfdjXe2q5cd9Sc8v&#10;g1LXV/PdGkTAOfzB8KvP6lCw08EdqfXCKEjThEkFSRIvQTCQ3nI98GAVRyCLXP7/oPgBAAD//wMA&#10;UEsBAi0AFAAGAAgAAAAhALaDOJL+AAAA4QEAABMAAAAAAAAAAAAAAAAAAAAAAFtDb250ZW50X1R5&#10;cGVzXS54bWxQSwECLQAUAAYACAAAACEAOP0h/9YAAACUAQAACwAAAAAAAAAAAAAAAAAvAQAAX3Jl&#10;bHMvLnJlbHNQSwECLQAUAAYACAAAACEAFex5CvEBAABPBAAADgAAAAAAAAAAAAAAAAAuAgAAZHJz&#10;L2Uyb0RvYy54bWxQSwECLQAUAAYACAAAACEAyr4nZuAAAAAJAQAADwAAAAAAAAAAAAAAAABLBAAA&#10;ZHJzL2Rvd25yZXYueG1sUEsFBgAAAAAEAAQA8wAAAFgFAAAAAA=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9024" behindDoc="1" locked="0" layoutInCell="0" hidden="0" allowOverlap="1" wp14:anchorId="203C06A2" wp14:editId="39D7360A">
                <wp:simplePos x="0" y="0"/>
                <wp:positionH relativeFrom="page">
                  <wp:posOffset>849766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2" o:spid="_x0000_s1026" style="position:absolute;margin-left:66.9pt;margin-top:110.7pt;width:.6pt;height:19.8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wwE8AEAAE8EAAAOAAAAZHJzL2Uyb0RvYy54bWysVMFu2zAMvQ/YPwi6N05cpB2MOD00yy7D&#10;VqDtByiyHAuQREFSbefvR8mRk2a3YReJIh8Zvkc6m6dRK9IL5yWYmq4WS0qE4dBIc6zp+9v+7hsl&#10;PjDTMAVG1PQkPH3afv2yGWwlSuhANcIRLGJ8NdiadiHYqig874RmfgFWGAy24DQL+HTHonFswOpa&#10;FeVy+VAM4BrrgAvv0bubgnSb6ret4OF323oRiKop9hbS6dJ5iGex3bDq6JjtJD+3wf6hC82kwR+d&#10;S+1YYOTDyb9KackdeGjDgoMuoG0lF4kDslktb9i8dsyKxAXF8XaWyf+/svxX/+KIbHB2JSWGaZzR&#10;3gkRFa9IaoBgBGUarK8Q/Wpf3Pnl0Yycx9bpeCMbMiZpT7O0YgyEo/PxocT6HAPlerW+T8IXl1T+&#10;4cMPAakM63/6MM2lyRbrssVHk02H041zVWmugRKcq6ME53qY5mpZiHmxt2iSIffRzW3EmIZevEFC&#10;hRsC2OIlqsw1amKUmSIwh/NtU7EZ9ol3xuR7wuKC3gqUAfm+BmYRc4wr8AKFw14i3dlIEqDzWmQP&#10;SjZ7qVSk7d3x8Kwc6Rmq+fy4W3/fRQEx5RNMmQg2ENOmcPQUcTGmVYjWAZpT2pDkx61Ndc5fWPws&#10;rt8p+/I/sP0DAAD//wMAUEsDBBQABgAIAAAAIQAGaCVG4QAAAAsBAAAPAAAAZHJzL2Rvd25yZXYu&#10;eG1sTI/NTsMwEITvSLyDtUjcqPNTKhTiVJAICQmk0sCFm5ssScBeR7HbBp6e7QmOMzua/SZfz9aI&#10;A05+cKQgXkQgkBrXDtQpeHt9uLoB4YOmVhtHqOAbPayL87NcZ6070hYPdegEl5DPtII+hDGT0jc9&#10;Wu0XbkTi24ebrA4sp062kz5yuTUyiaKVtHog/tDrEcsem696bxXI9/KpMi/m57GuttXy876k582g&#10;1OXFfHcLIuAc/sJwwmd0KJhp5/bUemFYpymjBwVJEi9BnBLpNa/bsbOKI5BFLv9vKH4BAAD//wMA&#10;UEsBAi0AFAAGAAgAAAAhALaDOJL+AAAA4QEAABMAAAAAAAAAAAAAAAAAAAAAAFtDb250ZW50X1R5&#10;cGVzXS54bWxQSwECLQAUAAYACAAAACEAOP0h/9YAAACUAQAACwAAAAAAAAAAAAAAAAAvAQAAX3Jl&#10;bHMvLnJlbHNQSwECLQAUAAYACAAAACEAwd8MBPABAABPBAAADgAAAAAAAAAAAAAAAAAuAgAAZHJz&#10;L2Uyb0RvYy54bWxQSwECLQAUAAYACAAAACEABmglRuEAAAALAQAADwAAAAAAAAAAAAAAAABKBAAA&#10;ZHJzL2Rvd25yZXYueG1sUEsFBgAAAAAEAAQA8wAAAFgFAAAAAA=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0048" behindDoc="1" locked="0" layoutInCell="0" hidden="0" allowOverlap="1" wp14:anchorId="1040F886" wp14:editId="278AECD2">
                <wp:simplePos x="0" y="0"/>
                <wp:positionH relativeFrom="page">
                  <wp:posOffset>849766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3" o:spid="_x0000_s1026" style="position:absolute;margin-left:66.9pt;margin-top:110.7pt;width:.6pt;height:19.8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8B8QEAAE8EAAAOAAAAZHJzL2Uyb0RvYy54bWysVMFu2zAMvQ/YPwi6N05cpB2MOD00zS7D&#10;VqDdByiyHAuQREFSbefvR8mRk2a3YReJIh8Zvkc6m6dRK9IL5yWYmq4WS0qE4dBIc6zp7/f93TdK&#10;fGCmYQqMqOlJePq0/fplM9hKlNCBaoQjWMT4arA17UKwVVF43gnN/AKsMBhswWkW8OmORePYgNW1&#10;Ksrl8qEYwDXWARfeo3c3Bek21W9bwcOvtvUiEFVT7C2k06XzEM9iu2HV0THbSX5ug/1DF5pJgz86&#10;l9qxwMiHk3+V0pI78NCGBQddQNtKLhIHZLNa3rB565gViQuK4+0sk/9/ZfnP/tUR2eDs7ikxTOOM&#10;9k6IqHhFUgMEIyjTYH2F6Df76s4vj2bkPLZOxxvZkDFJe5qlFWMgHJ2PD2VJCcdAuV6t75PwxSWV&#10;f/jwXUAqw/ofPkxzabLFumzx0WTT4XTjXFWaa6AE5+oowbkeprlaFmJe7C2aZMh9dHMbMaahF++Q&#10;UOGGALZ4iSpzjZoYZaYIzOF821Rshn3inTH5nrC4oLcCZUC+r4FZxBzjCrxA4bCXSHc2kgTovBbZ&#10;g5LNXioVaXt3PDwrR3qGaj4/7tYvuyggpnyCKRPBBmLaFI6eIi7GtArROkBzShuS/Li1qc75C4uf&#10;xfU7ZV/+B7Z/AAAA//8DAFBLAwQUAAYACAAAACEABmglRuEAAAALAQAADwAAAGRycy9kb3ducmV2&#10;LnhtbEyPzU7DMBCE70i8g7VI3KjzUyoU4lSQCAkJpNLAhZubLEnAXkex2waenu0JjjM7mv0mX8/W&#10;iANOfnCkIF5EIJAa1w7UKXh7fbi6AeGDplYbR6jgGz2si/OzXGetO9IWD3XoBJeQz7SCPoQxk9I3&#10;PVrtF25E4tuHm6wOLKdOtpM+crk1MomilbR6IP7Q6xHLHpuvem8VyPfyqTIv5uexrrbV8vO+pOfN&#10;oNTlxXx3CyLgHP7CcMJndCiYaef21HphWKcpowcFSRIvQZwS6TWv27GziiOQRS7/byh+AQAA//8D&#10;AFBLAQItABQABgAIAAAAIQC2gziS/gAAAOEBAAATAAAAAAAAAAAAAAAAAAAAAABbQ29udGVudF9U&#10;eXBlc10ueG1sUEsBAi0AFAAGAAgAAAAhADj9If/WAAAAlAEAAAsAAAAAAAAAAAAAAAAALwEAAF9y&#10;ZWxzLy5yZWxzUEsBAi0AFAAGAAgAAAAhAI3O3wHxAQAATwQAAA4AAAAAAAAAAAAAAAAALgIAAGRy&#10;cy9lMm9Eb2MueG1sUEsBAi0AFAAGAAgAAAAhAAZoJUbhAAAACwEAAA8AAAAAAAAAAAAAAAAASwQA&#10;AGRycy9kb3ducmV2LnhtbFBLBQYAAAAABAAEAPMAAABZBQAAAAA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1072" behindDoc="1" locked="0" layoutInCell="0" hidden="0" allowOverlap="1" wp14:anchorId="17ABFA5A" wp14:editId="3BAFFBCE">
                <wp:simplePos x="0" y="0"/>
                <wp:positionH relativeFrom="page">
                  <wp:posOffset>2778164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4" o:spid="_x0000_s1026" style="position:absolute;margin-left:218.75pt;margin-top:110.7pt;width:.6pt;height:19.8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YY8QEAAE8EAAAOAAAAZHJzL2Uyb0RvYy54bWysVMFu2zAMvQ/YPwi6L07cpR2MOD00yy7D&#10;VqDdByiyHAuQREFSbefvR8mRk2a3oReJIh8Zvkc6m8dRK9IL5yWYmq4WS0qE4dBIc6zpn9f9l2+U&#10;+MBMwxQYUdOT8PRx+/nTZrCVKKED1QhHsIjx1WBr2oVgq6LwvBOa+QVYYTDYgtMs4NMdi8axAatr&#10;VZTL5X0xgGusAy68R+9uCtJtqt+2goffbetFIKqm2FtIp0vnIZ7FdsOqo2O2k/zcBvuPLjSTBn90&#10;LrVjgZE3J/8ppSV34KENCw66gLaVXCQOyGa1vGHz0jErEhcUx9tZJv9xZfmv/tkR2eDsvlJimMYZ&#10;7Z0QUfGKpAYIRlCmwfoK0S/22Z1fHs3IeWydjjeyIWOS9jRLK8ZAODof7suSEo6Bcr1a3yXhi0sq&#10;f/Phh4BUhvU/fZjm0mSLddnio8mmw+nGuao010AJztVRgnM9THO1LMS82Fs0yZD76OY2YkxDL14h&#10;ocINAWzxElXmGjUxykwRmMP5tqnYDHvHO2PyPWFxQW8FyoB8XwOziDnGFXiBwmEvke5sJAnQeS2y&#10;ByWbvVQq0vbueHhSjvQM1Xx62K2/76KAmPIOpkwEG4hpUzh6irgY0ypE6wDNKW1I8uPWpjrnLyx+&#10;FtfvlH35H9j+BQAA//8DAFBLAwQUAAYACAAAACEAWj/vX+MAAAALAQAADwAAAGRycy9kb3ducmV2&#10;LnhtbEyPwU7DMAyG70i8Q2QkbixtV7apNJ2gFRISk9g6LtyyJrSFxKmabCs8PeYER9uffn9/vp6s&#10;YSc9+t6hgHgWAdPYONVjK+B1/3izAuaDRCWNQy3gS3tYF5cXucyUO+NOn+rQMgpBn0kBXQhDxrlv&#10;Om2ln7lBI93e3WhloHFsuRrlmcKt4UkULbiVPdKHTg667HTzWR+tAP5WPldma76f6mpXpR8PJW5e&#10;eiGur6b7O2BBT+EPhl99UoeCnA7uiMozIyCdL28JFZAkcQqMiHS+WgI70GYRR8CLnP/vUPwAAAD/&#10;/wMAUEsBAi0AFAAGAAgAAAAhALaDOJL+AAAA4QEAABMAAAAAAAAAAAAAAAAAAAAAAFtDb250ZW50&#10;X1R5cGVzXS54bWxQSwECLQAUAAYACAAAACEAOP0h/9YAAACUAQAACwAAAAAAAAAAAAAAAAAvAQAA&#10;X3JlbHMvLnJlbHNQSwECLQAUAAYACAAAACEAabjmGPEBAABPBAAADgAAAAAAAAAAAAAAAAAuAgAA&#10;ZHJzL2Uyb0RvYy54bWxQSwECLQAUAAYACAAAACEAWj/vX+MAAAALAQAADwAAAAAAAAAAAAAAAABL&#10;BAAAZHJzL2Rvd25yZXYueG1sUEsFBgAAAAAEAAQA8wAAAFsFAAAAAA=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2096" behindDoc="1" locked="0" layoutInCell="0" hidden="0" allowOverlap="1" wp14:anchorId="695BCEA6" wp14:editId="021394B8">
                <wp:simplePos x="0" y="0"/>
                <wp:positionH relativeFrom="page">
                  <wp:posOffset>2778164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5" o:spid="_x0000_s1026" style="position:absolute;margin-left:218.75pt;margin-top:110.7pt;width:.6pt;height:19.8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Ud8QEAAE8EAAAOAAAAZHJzL2Uyb0RvYy54bWysVMFu2zAMvQ/YPwi6N05cpB2MOD00yy7D&#10;VqDtByiyHAuQREFSbefvR8mRk2a3YReJIh8Zvkc6m6dRK9IL5yWYmq4WS0qE4dBIc6zp+9v+7hsl&#10;PjDTMAVG1PQkPH3afv2yGWwlSuhANcIRLGJ8NdiadiHYqig874RmfgFWGAy24DQL+HTHonFswOpa&#10;FeVy+VAM4BrrgAvv0bubgnSb6ret4OF323oRiKop9hbS6dJ5iGex3bDq6JjtJD+3wf6hC82kwR+d&#10;S+1YYOTDyb9KackdeGjDgoMuoG0lF4kDslktb9i8dsyKxAXF8XaWyf+/svxX/+KIbHB2a0oM0zij&#10;vRMiKl6R1ADBCMo0WF8h+tW+uPPLoxk5j63T8UY2ZEzSnmZpxRgIR+fjQ1lSwjFQrlfr+yR8cUnl&#10;Hz78EJDKsP6nD9NcmmyxLlt8NNl0ON04V5XmGijBuTpKcK6Haa6WhZgXe4smGXIf3dxGjGnoxRsk&#10;VLghgC1eospcoyZGmSkCczjfNhWbYZ94Z0y+Jywu6K1AGZDva2AWMce4Ai9QOOwl0p2NJAE6r0X2&#10;oGSzl0pF2t4dD8/KkZ6hms+Pu/X3XRQQUz7BlIlgAzFtCkdPERdjWoVoHaA5pQ1JftzaVOf8hcXP&#10;4vqdsi//A9s/AAAA//8DAFBLAwQUAAYACAAAACEAWj/vX+MAAAALAQAADwAAAGRycy9kb3ducmV2&#10;LnhtbEyPwU7DMAyG70i8Q2QkbixtV7apNJ2gFRISk9g6LtyyJrSFxKmabCs8PeYER9uffn9/vp6s&#10;YSc9+t6hgHgWAdPYONVjK+B1/3izAuaDRCWNQy3gS3tYF5cXucyUO+NOn+rQMgpBn0kBXQhDxrlv&#10;Om2ln7lBI93e3WhloHFsuRrlmcKt4UkULbiVPdKHTg667HTzWR+tAP5WPldma76f6mpXpR8PJW5e&#10;eiGur6b7O2BBT+EPhl99UoeCnA7uiMozIyCdL28JFZAkcQqMiHS+WgI70GYRR8CLnP/vUPwAAAD/&#10;/wMAUEsBAi0AFAAGAAgAAAAhALaDOJL+AAAA4QEAABMAAAAAAAAAAAAAAAAAAAAAAFtDb250ZW50&#10;X1R5cGVzXS54bWxQSwECLQAUAAYACAAAACEAOP0h/9YAAACUAQAACwAAAAAAAAAAAAAAAAAvAQAA&#10;X3JlbHMvLnJlbHNQSwECLQAUAAYACAAAACEAJak1HfEBAABPBAAADgAAAAAAAAAAAAAAAAAuAgAA&#10;ZHJzL2Uyb0RvYy54bWxQSwECLQAUAAYACAAAACEAWj/vX+MAAAALAQAADwAAAAAAAAAAAAAAAABL&#10;BAAAZHJzL2Rvd25yZXYueG1sUEsFBgAAAAAEAAQA8wAAAFsFAAAAAA=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1" locked="0" layoutInCell="0" hidden="0" allowOverlap="1" wp14:anchorId="443D0539" wp14:editId="73FE4641">
                <wp:simplePos x="0" y="0"/>
                <wp:positionH relativeFrom="page">
                  <wp:posOffset>4203501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6" o:spid="_x0000_s1026" style="position:absolute;margin-left:331pt;margin-top:110.7pt;width:.6pt;height:19.8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AT8QEAAE8EAAAOAAAAZHJzL2Uyb0RvYy54bWysVMFu2zAMvQ/YPwi6L048JB2MOD00yy7D&#10;VqDtByiyHAuQREFSbefvR8mRk2a3YReJIh8Zvkc628dRK9IL5yWYmq4WS0qE4dBIc6rp2+vhyzdK&#10;fGCmYQqMqOlZePq4+/xpO9hKlNCBaoQjWMT4arA17UKwVVF43gnN/AKsMBhswWkW8OlORePYgNW1&#10;KsrlclMM4BrrgAvv0bufgnSX6ret4OF323oRiKop9hbS6dJ5jGex27Lq5JjtJL+0wf6hC82kwR+d&#10;S+1ZYOTdyb9KackdeGjDgoMuoG0lF4kDslkt79i8dMyKxAXF8XaWyf+/svxX/+yIbHB2G0oM0zij&#10;gxMiKl6R1ADBCMo0WF8h+sU+u8vLoxk5j63T8UY2ZEzSnmdpxRgIR+fDpiwp4Rgo16v11yR8cU3l&#10;7z78EJDKsP6nD9NcmmyxLlt8NNl0ON04V5XmGijBuTpKcK7Haa6WhZgXe4smGXIf3dxGjGnoxSsk&#10;VLgjgC1eo8rcoiZGmSkCczjfNhWbYR94Z0y+Jywu6L1AGZDvW2AWMce4Ai9QOOwl0p2NJAE6b0X2&#10;oGRzkEpF2t6djk/KkZ6hmk8P+/X3fRQQUz7AlIlgAzFtCkdPERdjWoVoHaE5pw1JftzaVOfyhcXP&#10;4vadsq//A7s/AAAA//8DAFBLAwQUAAYACAAAACEAkvKwweEAAAALAQAADwAAAGRycy9kb3ducmV2&#10;LnhtbEyPQUvEMBCF74L/IYzgzU0blyC16aItgqCgW714yzaxrSaT0mR3q7/e8aTHN+/x5nvlZvGO&#10;Hewcx4AK8lUGzGIXzIi9gteXu4srYDFpNNoFtAq+bIRNdXpS6sKEI27toU09oxKMhVYwpDQVnMdu&#10;sF7HVZgskvceZq8TybnnZtZHKveOiyyT3OsR6cOgJ1sPtvts914Bf6sfGvfsvu/bZtusP25rfHwa&#10;lTo/W26ugSW7pL8w/OITOlTEtAt7NJE5BVIK2pIUCJGvgVFCyksBbEcXmWfAq5L/31D9AAAA//8D&#10;AFBLAQItABQABgAIAAAAIQC2gziS/gAAAOEBAAATAAAAAAAAAAAAAAAAAAAAAABbQ29udGVudF9U&#10;eXBlc10ueG1sUEsBAi0AFAAGAAgAAAAhADj9If/WAAAAlAEAAAsAAAAAAAAAAAAAAAAALwEAAF9y&#10;ZWxzLy5yZWxzUEsBAi0AFAAGAAgAAAAhAPGaQBPxAQAATwQAAA4AAAAAAAAAAAAAAAAALgIAAGRy&#10;cy9lMm9Eb2MueG1sUEsBAi0AFAAGAAgAAAAhAJLysMHhAAAACwEAAA8AAAAAAAAAAAAAAAAASwQA&#10;AGRycy9kb3ducmV2LnhtbFBLBQYAAAAABAAEAPMAAABZBQAAAAA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4144" behindDoc="1" locked="0" layoutInCell="0" hidden="0" allowOverlap="1" wp14:anchorId="7CDA27B1" wp14:editId="5831A9B6">
                <wp:simplePos x="0" y="0"/>
                <wp:positionH relativeFrom="page">
                  <wp:posOffset>4203501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7" o:spid="_x0000_s1026" style="position:absolute;margin-left:331pt;margin-top:110.7pt;width:.6pt;height:19.8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5MW8QEAAE8EAAAOAAAAZHJzL2Uyb0RvYy54bWysVMFu2zAMvQ/YPwi6L048pBmMOD00yy7D&#10;VqDtByiyHAuQREFSbefvR8mRk2a3YReJIh8Zvkc628dRK9IL5yWYmq4WS0qE4dBIc6rp2+vhyzdK&#10;fGCmYQqMqOlZePq4+/xpO9hKlNCBaoQjWMT4arA17UKwVVF43gnN/AKsMBhswWkW8OlORePYgNW1&#10;Ksrl8qEYwDXWARfeo3c/Beku1W9bwcPvtvUiEFVT7C2k06XzGM9it2XVyTHbSX5pg/1DF5pJgz86&#10;l9qzwMi7k3+V0pI78NCGBQddQNtKLhIHZLNa3rF56ZgViQuK4+0sk/9/Zfmv/tkR2eDsNpQYpnFG&#10;BydEVLwiqQGCEZRpsL5C9It9dpeXRzNyHlun441syJikPc/SijEQjs7NQ1lSwjFQrlfrr0n44prK&#10;3334ISCVYf1PH6a5NNliXbb4aLLpcLpxrirNNVCCc3WU4FyP01wtCzEv9hZNMuQ+urmNGNPQi1dI&#10;qHBHAFu8RpW5RU2MMlME5nC+bSo2wz7wzph8T1hc0HuBMiDft8AsYo5xBV6gcNhLpDsbSQJ03ors&#10;QcnmIJWKtL07HZ+UIz1DNZ82+/X3fRQQUz7AlIlgAzFtCkdPERdjWoVoHaE5pw1JftzaVOfyhcXP&#10;4vadsq//A7s/AAAA//8DAFBLAwQUAAYACAAAACEAkvKwweEAAAALAQAADwAAAGRycy9kb3ducmV2&#10;LnhtbEyPQUvEMBCF74L/IYzgzU0blyC16aItgqCgW714yzaxrSaT0mR3q7/e8aTHN+/x5nvlZvGO&#10;Hewcx4AK8lUGzGIXzIi9gteXu4srYDFpNNoFtAq+bIRNdXpS6sKEI27toU09oxKMhVYwpDQVnMdu&#10;sF7HVZgskvceZq8TybnnZtZHKveOiyyT3OsR6cOgJ1sPtvts914Bf6sfGvfsvu/bZtusP25rfHwa&#10;lTo/W26ugSW7pL8w/OITOlTEtAt7NJE5BVIK2pIUCJGvgVFCyksBbEcXmWfAq5L/31D9AAAA//8D&#10;AFBLAQItABQABgAIAAAAIQC2gziS/gAAAOEBAAATAAAAAAAAAAAAAAAAAAAAAABbQ29udGVudF9U&#10;eXBlc10ueG1sUEsBAi0AFAAGAAgAAAAhADj9If/WAAAAlAEAAAsAAAAAAAAAAAAAAAAALwEAAF9y&#10;ZWxzLy5yZWxzUEsBAi0AFAAGAAgAAAAhAL2LkxbxAQAATwQAAA4AAAAAAAAAAAAAAAAALgIAAGRy&#10;cy9lMm9Eb2MueG1sUEsBAi0AFAAGAAgAAAAhAJLysMHhAAAACwEAAA8AAAAAAAAAAAAAAAAASwQA&#10;AGRycy9kb3ducmV2LnhtbFBLBQYAAAAABAAEAPMAAABZBQAAAAA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168" behindDoc="1" locked="0" layoutInCell="0" hidden="0" allowOverlap="1" wp14:anchorId="04488110" wp14:editId="6C8C0366">
                <wp:simplePos x="0" y="0"/>
                <wp:positionH relativeFrom="page">
                  <wp:posOffset>6070922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8" o:spid="_x0000_s1026" style="position:absolute;margin-left:478.05pt;margin-top:110.7pt;width:.6pt;height:19.8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Ih8QEAAE8EAAAOAAAAZHJzL2Uyb0RvYy54bWysVMFu2zAMvQ/YPwi6N05cpB2MOD00yy7D&#10;VqDtByiyHAuQREFSbefvR8mRk2a3YReJIh8Zvkc6m6dRK9IL5yWYmq4WS0qE4dBIc6zp+9v+7hsl&#10;PjDTMAVG1PQkPH3afv2yGWwlSuhANcIRLGJ8NdiadiHYqig874RmfgFWGAy24DQL+HTHonFswOpa&#10;FeVy+VAM4BrrgAvv0bubgnSb6ret4OF323oRiKop9hbS6dJ5iGex3bDq6JjtJD+3wf6hC82kwR+d&#10;S+1YYOTDyb9KackdeGjDgoMuoG0lF4kDslktb9i8dsyKxAXF8XaWyf+/svxX/+KIbHB2OCnDNM5o&#10;74SIilckNUAwgjIN1leIfrUv7vzyaEbOY+t0vJENGZO0p1laMQbC0fn4UJaUcAyU69X6PglfXFL5&#10;hw8/BKQyrP/pwzSXJlusyxYfTTYdTjfOVaW5Bkpwro4SnOthmqtlIebF3qJJhtxHN7cRYxp68QYJ&#10;FW4IYIuXqDLXqIlRZorAHM63TcVm2CfeGZPvCYsLeitQBuT7GphFzDGuwAsUDnuJdGcjSYDOa5E9&#10;KNnspVKRtnfHw7NypGeo5vPjbv19FwXElE8wZSLYQEybwtFTxMWYViFaB2hOaUOSH7c21Tl/YfGz&#10;uH6n7Mv/wPYPAAAA//8DAFBLAwQUAAYACAAAACEAPr1BcOMAAAALAQAADwAAAGRycy9kb3ducmV2&#10;LnhtbEyPwU7DMAyG70i8Q2Qkbixt2TpWmk7QCglpSGyFC7esMW0hcaom2wpPTzjB0fan39+fryej&#10;2RFH11sSEM8iYEiNVT21Al5fHq5ugDkvSUltCQV8oYN1cX6Wy0zZE+3wWPuWhRBymRTQeT9knLum&#10;QyPdzA5I4fZuRyN9GMeWq1GeQrjRPImilBvZU/jQyQHLDpvP+mAE8LdyU+mt/n6sq101/7gv6em5&#10;F+LyYrq7BeZx8n8w/OoHdSiC094eSDmmBawWaRxQAUkSz4EFYrVYXgPbh00aR8CLnP/vUPwAAAD/&#10;/wMAUEsBAi0AFAAGAAgAAAAhALaDOJL+AAAA4QEAABMAAAAAAAAAAAAAAAAAAAAAAFtDb250ZW50&#10;X1R5cGVzXS54bWxQSwECLQAUAAYACAAAACEAOP0h/9YAAACUAQAACwAAAAAAAAAAAAAAAAAvAQAA&#10;X3JlbHMvLnJlbHNQSwECLQAUAAYACAAAACEAOXcyIfEBAABPBAAADgAAAAAAAAAAAAAAAAAuAgAA&#10;ZHJzL2Uyb0RvYy54bWxQSwECLQAUAAYACAAAACEAPr1BcOMAAAALAQAADwAAAAAAAAAAAAAAAABL&#10;BAAAZHJzL2Rvd25yZXYueG1sUEsFBgAAAAAEAAQA8wAAAFsFAAAAAA=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1" locked="0" layoutInCell="0" hidden="0" allowOverlap="1" wp14:anchorId="526B4FEC" wp14:editId="79E5F1EA">
                <wp:simplePos x="0" y="0"/>
                <wp:positionH relativeFrom="page">
                  <wp:posOffset>6070922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19" o:spid="_x0000_s1026" style="position:absolute;margin-left:478.05pt;margin-top:110.7pt;width:.6pt;height:19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Ek8QEAAE8EAAAOAAAAZHJzL2Uyb0RvYy54bWysVMFu2zAMvQ/YPwi6L05cpN2MOD00yy7D&#10;VqDdByiyHAuQREFSbefvR8mRk2a3oReJIh8Zvkc6m8dRK9IL5yWYmq4WS0qE4dBIc6zpn9f9l6+U&#10;+MBMwxQYUdOT8PRx+/nTZrCVKKED1QhHsIjx1WBr2oVgq6LwvBOa+QVYYTDYgtMs4NMdi8axAatr&#10;VZTL5X0xgGusAy68R+9uCtJtqt+2goffbetFIKqm2FtIp0vnIZ7FdsOqo2O2k/zcBvuPLjSTBn90&#10;LrVjgZE3J/8ppSV34KENCw66gLaVXCQOyGa1vGHz0jErEhcUx9tZJv9xZfmv/tkR2eDsvlFimMYZ&#10;7Z0QUfGKpAYIRlCmwfoK0S/22Z1fHs3IeWydjjeyIWOS9jRLK8ZAODof7suSEo6Bcr1a3yXhi0sq&#10;f/Phh4BUhvU/fZjm0mSLddnio8mmw+nGuao010AJztVRgnM9THO1LMS82Fs0yZD76OY2YkxDL14h&#10;ocINAWzxElXmGjUxykwRmMP5tqnYDHvHO2PyPWFxQW8FyoB8XwOziDnGFXiBwmEvke5sJAnQeS2y&#10;ByWbvVQq0vbueHhSjvQM1Xx62K2/76KAmPIOpkwEG4hpUzh6irgY0ypE6wDNKW1I8uPWpjrnLyx+&#10;FtfvlH35H9j+BQAA//8DAFBLAwQUAAYACAAAACEAPr1BcOMAAAALAQAADwAAAGRycy9kb3ducmV2&#10;LnhtbEyPwU7DMAyG70i8Q2Qkbixt2TpWmk7QCglpSGyFC7esMW0hcaom2wpPTzjB0fan39+fryej&#10;2RFH11sSEM8iYEiNVT21Al5fHq5ugDkvSUltCQV8oYN1cX6Wy0zZE+3wWPuWhRBymRTQeT9knLum&#10;QyPdzA5I4fZuRyN9GMeWq1GeQrjRPImilBvZU/jQyQHLDpvP+mAE8LdyU+mt/n6sq101/7gv6em5&#10;F+LyYrq7BeZx8n8w/OoHdSiC094eSDmmBawWaRxQAUkSz4EFYrVYXgPbh00aR8CLnP/vUPwAAAD/&#10;/wMAUEsBAi0AFAAGAAgAAAAhALaDOJL+AAAA4QEAABMAAAAAAAAAAAAAAAAAAAAAAFtDb250ZW50&#10;X1R5cGVzXS54bWxQSwECLQAUAAYACAAAACEAOP0h/9YAAACUAQAACwAAAAAAAAAAAAAAAAAvAQAA&#10;X3JlbHMvLnJlbHNQSwECLQAUAAYACAAAACEAdWbhJPEBAABPBAAADgAAAAAAAAAAAAAAAAAuAgAA&#10;ZHJzL2Uyb0RvYy54bWxQSwECLQAUAAYACAAAACEAPr1BcOMAAAALAQAADwAAAAAAAAAAAAAAAABL&#10;BAAAZHJzL2Rvd25yZXYueG1sUEsFBgAAAAAEAAQA8wAAAFsFAAAAAA=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0" hidden="0" allowOverlap="1" wp14:anchorId="057E8E67" wp14:editId="6329CA93">
                <wp:simplePos x="0" y="0"/>
                <wp:positionH relativeFrom="page">
                  <wp:posOffset>6993199</wp:posOffset>
                </wp:positionH>
                <wp:positionV relativeFrom="page">
                  <wp:posOffset>1406181</wp:posOffset>
                </wp:positionV>
                <wp:extent cx="7622" cy="251530"/>
                <wp:effectExtent l="0" t="0" r="0" b="0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25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251530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251530"/>
                              </a:lnTo>
                              <a:lnTo>
                                <a:pt x="0" y="251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0" o:spid="_x0000_s1026" style="position:absolute;margin-left:550.65pt;margin-top:110.7pt;width:.6pt;height:19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25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qO8AEAAE8EAAAOAAAAZHJzL2Uyb0RvYy54bWysVMGO2yAQvVfqPyDuGydeZbey4uxh0/RS&#10;tSvt7gcQjGMkYBCwtvP3HXBwsumt6gUG5s3LvDc4m6dRK9IL5yWYmq4WS0qE4dBIc6zp+9v+7hsl&#10;PjDTMAVG1PQkPH3afv2yGWwlSuhANcIRJDG+GmxNuxBsVRSed0IzvwArDCZbcJoFPLpj0Tg2ILtW&#10;RblcPhQDuMY64MJ7vN1NSbpN/G0rePjdtl4EomqKvYW0urQe4lpsN6w6OmY7yc9tsH/oQjNp8Edn&#10;qh0LjHw4+ReVltyBhzYsOOgC2lZykTSgmtXyRs1rx6xIWtAcb2eb/P+j5b/6F0dkU9MS7TFM44z2&#10;TojoeEVSAwQzaNNgfYXoV/viziePYdQ8tk7HHdWQMVl7mq0VYyAcLx8fypISjolyvVrfJ8biUso/&#10;fPghINGw/qcP01yaHLEuR3w0OXQ43ThXleYaKMG5OkpwrodprpaFWBd7iyEZch/d3EbMaejFGyRU&#10;uBGALV6yylyjJkVZKQJzOu82kc2wT7ozJu8TFidwa1AG5P0amE3MOa7ACzQOe4ly5yBZgJfXJntQ&#10;stlLpaJs746HZ+VIz9DN58fd+vsuGogln2DKRLCBWDal400RH8b0FGJ0gOaUXki6x1ebeM5fWPws&#10;rs+p+vI/sP0DAAD//wMAUEsDBBQABgAIAAAAIQAxSRH84gAAAA0BAAAPAAAAZHJzL2Rvd25yZXYu&#10;eG1sTI/BTsMwDIbvSLxDZCRuLEkZEypNJ2iFhAQSrHDhljWhLSRO1WRb4enxTnD87U+/Pxfr2Tu2&#10;t1McAiqQCwHMYhvMgJ2Ct9f7i2tgMWk02gW0Cr5thHV5elLo3IQDbuy+SR2jEoy5VtCnNOacx7a3&#10;XsdFGC3S7iNMXieKU8fNpA9U7h3PhFhxrwekC70ebdXb9qvZeQX8vXqs3Yv7eWjqTb38vKvw6XlQ&#10;6vxsvr0Bluyc/mA46pM6lOS0DTs0kTnKUshLYhVkmVwCOyJSZFfAtjRaSQG8LPj/L8pfAAAA//8D&#10;AFBLAQItABQABgAIAAAAIQC2gziS/gAAAOEBAAATAAAAAAAAAAAAAAAAAAAAAABbQ29udGVudF9U&#10;eXBlc10ueG1sUEsBAi0AFAAGAAgAAAAhADj9If/WAAAAlAEAAAsAAAAAAAAAAAAAAAAALwEAAF9y&#10;ZWxzLy5yZWxzUEsBAi0AFAAGAAgAAAAhAKeeGo7wAQAATwQAAA4AAAAAAAAAAAAAAAAALgIAAGRy&#10;cy9lMm9Eb2MueG1sUEsBAi0AFAAGAAgAAAAhADFJEfziAAAADQEAAA8AAAAAAAAAAAAAAAAASgQA&#10;AGRycy9kb3ducmV2LnhtbFBLBQYAAAAABAAEAPMAAABZBQAAAAA=&#10;" o:allowincell="f" path="m,l7622,r,251530l,251530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0" hidden="0" allowOverlap="1" wp14:anchorId="554D5C57" wp14:editId="13DC67E0">
                <wp:simplePos x="0" y="0"/>
                <wp:positionH relativeFrom="page">
                  <wp:posOffset>560125</wp:posOffset>
                </wp:positionH>
                <wp:positionV relativeFrom="page">
                  <wp:posOffset>2076928</wp:posOffset>
                </wp:positionV>
                <wp:extent cx="6440696" cy="7622"/>
                <wp:effectExtent l="0" t="0" r="0" b="0"/>
                <wp:wrapNone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696" cy="76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62" h="7622">
                              <a:moveTo>
                                <a:pt x="0" y="0"/>
                              </a:moveTo>
                              <a:lnTo>
                                <a:pt x="297262" y="0"/>
                              </a:lnTo>
                              <a:lnTo>
                                <a:pt x="297262" y="7622"/>
                              </a:ln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1" o:spid="_x0000_s1026" style="position:absolute;margin-left:44.1pt;margin-top:163.55pt;width:507.15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7262,7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xE+AEAAFAEAAAOAAAAZHJzL2Uyb0RvYy54bWysVMFu2zAMvQ/YPwi6L3aMzlmNOD00yy7D&#10;VqDtByiyHBuQREFSbefvR8lR4na3YReREp8ovkfa24dJSTII63rQNV2vckqE5tD0+lTT15fDl2+U&#10;OM90wyRoUdOzcPRh9/nTdjSVKKAD2QhLMIl21Whq2nlvqixzvBOKuRUYoTHYglXM49aessayEbMr&#10;mRV5XmYj2MZY4MI5PN3PQbqL+dtWcP+7bZ3wRNYUa/NxtXE9hjXbbVl1ssx0Pb+Uwf6hCsV6jY9e&#10;U+2ZZ+TN9n+lUj234KD1Kw4qg7btuYgckM06/8DmuWNGRC4ojjNXmdz/S8t/DU+W9E1NizUlmins&#10;0cEKERSvSCyAYARlGo2rEP1snuxl59ANnKfWqmCRDZmitOertGLyhONheXeXl/clJRxjm7IoQsrs&#10;dpe/Of9DQMzDhp/Oz41pkse65PFJJ9die0NjZWyspwQbaynBxh7nxhrmw71QXHDJiDTvN0VZUNJd&#10;yggxBYN4gYjyHxhgibeo1EtUypTIIjQBkjUx3QK4YJ4wyc5YnNH3AqVwsktYHN/Fs1yCE7OugW4U&#10;+CoB4pYiO5B9c+ilDLSdPR0fpSUDQzUfN/uv3/eX/ryDSR3AGsK1+ZlwkoXJmGcheEdoznFE4jmO&#10;bSzj8omF72K5j7dvP4LdHwAAAP//AwBQSwMEFAAGAAgAAAAhAJeLiwHhAAAACwEAAA8AAABkcnMv&#10;ZG93bnJldi54bWxMj8FOwzAMhu9Ie4fIk7ixtJ0YpTSdpm0gcQCVwYVb1pi0WuNUTdZ1b096gqPt&#10;T7+/P1+PpmUD9q6xJCBeRMCQKqsa0gK+Pp/vUmDOS1KytYQCruhgXcxucpkpe6EPHA5esxBCLpMC&#10;au+7jHNX1WikW9gOKdx+bG+kD2OvuerlJYSblidRtOJGNhQ+1LLDbY3V6XA2Ar73flOuyseX9/22&#10;2r2VSl9fBy3E7XzcPAHzOPo/GCb9oA5FcDraMynHWgFpmgRSwDJ5iIFNQBwl98CO0ypdAi9y/r9D&#10;8QsAAP//AwBQSwECLQAUAAYACAAAACEAtoM4kv4AAADhAQAAEwAAAAAAAAAAAAAAAAAAAAAAW0Nv&#10;bnRlbnRfVHlwZXNdLnhtbFBLAQItABQABgAIAAAAIQA4/SH/1gAAAJQBAAALAAAAAAAAAAAAAAAA&#10;AC8BAABfcmVscy8ucmVsc1BLAQItABQABgAIAAAAIQB5qKxE+AEAAFAEAAAOAAAAAAAAAAAAAAAA&#10;AC4CAABkcnMvZTJvRG9jLnhtbFBLAQItABQABgAIAAAAIQCXi4sB4QAAAAsBAAAPAAAAAAAAAAAA&#10;AAAAAFIEAABkcnMvZG93bnJldi54bWxQSwUGAAAAAAQABADzAAAAYAUAAAAA&#10;" o:allowincell="f" path="m,l297262,r,7622l,7622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0" hidden="0" allowOverlap="1" wp14:anchorId="0989AFEE" wp14:editId="022EEFBE">
                <wp:simplePos x="0" y="0"/>
                <wp:positionH relativeFrom="page">
                  <wp:posOffset>560125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2" o:spid="_x0000_s1026" style="position:absolute;margin-left:44.1pt;margin-top:129.35pt;width:.6pt;height:3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4M8QEAAE8EAAAOAAAAZHJzL2Uyb0RvYy54bWysVMFu2zAMvQ/YPwi6L3a9ri2MOD00yy7D&#10;VqDtByiyHAuQREFSY+fvR8mR42a3YReREp8ovkfa68dRK3IUzkswDb1ZlZQIw6GV5tDQt9fdlwdK&#10;fGCmZQqMaOhJePq4+fxpPdhaVNCDaoUjmMT4erAN7UOwdVF43gvN/AqsMBjswGkWcOsORevYgNm1&#10;KqqyvCsGcK11wIX3eLqdgnST8ned4OF313kRiGoo1hbS6tK6j2uxWbP64JjtJT+Xwf6hCs2kwUfn&#10;VFsWGHl38q9UWnIHHrqw4qAL6DrJReKAbG7KKzYvPbMicUFxvJ1l8v8vLf91fHZEtg2tKkoM09ij&#10;nRMiKl6TVADBCMo0WF8j+sU+u/POoxs5j53T0SIbMiZpT7O0YgyE4+H9XczPMXB7W5UPX2PG4nKV&#10;v/vwQ0BKw44/fZj60maP9dnjo8muw+7GvqrU10AJ9tVRgn3dT321LMR7sbbokiHX0c9lxJiGo3iF&#10;hApXBLDES1SZJWpilJkiMIeztSnZDPvAO2OynbA4oNcCZUC2S2Ca3sXDXIEXk66RbhJ4lgBxS5E9&#10;KNnupFKRtneH/ZNy5MhQzaf77bfv23N/PsCUiWAD8dr0TDwp4mBMoxC9PbSnNCHpHKc2lXH+wuJn&#10;sdyn25f/wOYPAAAA//8DAFBLAwQUAAYACAAAACEArrjqB+EAAAAJAQAADwAAAGRycy9kb3ducmV2&#10;LnhtbEyPy07DMBBF90j8gzVI7KhTl4cJmVSAVASCTdssunTiaRIS2yF22/D3mBUsR/fo3jPZcjI9&#10;O9LoW2cR5rMEGNnK6dbWCMV2dSWB+aCsVr2zhPBNHpb5+VmmUu1Odk3HTahZLLE+VQhNCEPKua8a&#10;MsrP3EA2Zns3GhXiOdZcj+oUy03PRZLccqNaGxcaNdBzQ1W3ORiEj/nb57Qr3oX7elmV3WtdrJ/2&#10;HeLlxfT4ACzQFP5g+NWP6pBHp9IdrPasR5BSRBJB3Mg7YBGQ99fASoSFkAvgecb/f5D/AAAA//8D&#10;AFBLAQItABQABgAIAAAAIQC2gziS/gAAAOEBAAATAAAAAAAAAAAAAAAAAAAAAABbQ29udGVudF9U&#10;eXBlc10ueG1sUEsBAi0AFAAGAAgAAAAhADj9If/WAAAAlAEAAAsAAAAAAAAAAAAAAAAALwEAAF9y&#10;ZWxzLy5yZWxzUEsBAi0AFAAGAAgAAAAhAPI13gzxAQAATwQAAA4AAAAAAAAAAAAAAAAALgIAAGRy&#10;cy9lMm9Eb2MueG1sUEsBAi0AFAAGAAgAAAAhAK646gfhAAAACQEAAA8AAAAAAAAAAAAAAAAASwQA&#10;AGRycy9kb3ducmV2LnhtbFBLBQYAAAAABAAEAPMAAABZBQAAAAA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0" hidden="0" allowOverlap="1" wp14:anchorId="5DAFFAED" wp14:editId="433A4B10">
                <wp:simplePos x="0" y="0"/>
                <wp:positionH relativeFrom="page">
                  <wp:posOffset>849766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3" o:spid="_x0000_s1026" style="position:absolute;margin-left:66.9pt;margin-top:129.35pt;width:.6pt;height:34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0J8gEAAE8EAAAOAAAAZHJzL2Uyb0RvYy54bWysVMFu2zAMvQ/YPwi6L3a9ri2MOD00yy7D&#10;VqDtByiyHAuQREFSY+fvR8mR42a3YReJIp9ovkfK68dRK3IUzkswDb1ZlZQIw6GV5tDQt9fdlwdK&#10;fGCmZQqMaOhJePq4+fxpPdhaVNCDaoUjmMT4erAN7UOwdVF43gvN/AqsMBjswGkW8OgORevYgNm1&#10;KqqyvCsGcK11wIX36N1OQbpJ+btO8PC767wIRDUUawtpdWndx7XYrFl9cMz2kp/LYP9QhWbS4Efn&#10;VFsWGHl38q9UWnIHHrqw4qAL6DrJReKAbG7KKzYvPbMicUFxvJ1l8v8vLf91fHZEtg2tvlJimMYe&#10;7ZwQUfGapAIIRlCmwfoa0S/22Z1PHs3IeeycjjuyIWOS9jRLK8ZAODrv76qKEo6B29uqfEgZi8tV&#10;/u7DDwEpDTv+9GHqS5st1meLjyabDrsb+6pSXwMl2FdHCfZ1P/XVshDvxdqiSYZcRz+XEWMajuIV&#10;EipcEcASL1FllqiJUWaKwBzOu03JZtgH3hmT9wmLA3otUAbkfQlM07v4MFfgBQqHrkh3NpIE6FyK&#10;7EHJdieVirS9O+yflCNHhmo+3W+/fd9GAfHKB5gyEWwgXpvC0VPEwZhGIVp7aE9pQpIfpzblOb+w&#10;+CyW53T78h/Y/AEAAP//AwBQSwMEFAAGAAgAAAAhAPSuIRbgAAAACwEAAA8AAABkcnMvZG93bnJl&#10;di54bWxMj0FPg0AUhO8m/ofNM/Fml0KqBFkaNanR6KWVg8eFfQWEfYvstsV/7+tJj5OZzHyTr2c7&#10;iCNOvnOkYLmIQCDVznTUKCg/NjcpCB80GT04QgU/6GFdXF7kOjPuRFs87kIjuIR8phW0IYyZlL5u&#10;0Wq/cCMSe3s3WR1YTo00kz5xuR1kHEW30uqOeKHVIz61WPe7g1Xwvnz9mj/Lt9h9P2+q/qUpt4/7&#10;Xqnrq/nhHkTAOfyF4YzP6FAwU+UOZLwYWCcJowcF8Sq9A3FOJCt+VylI4jQBWeTy/4fiFwAA//8D&#10;AFBLAQItABQABgAIAAAAIQC2gziS/gAAAOEBAAATAAAAAAAAAAAAAAAAAAAAAABbQ29udGVudF9U&#10;eXBlc10ueG1sUEsBAi0AFAAGAAgAAAAhADj9If/WAAAAlAEAAAsAAAAAAAAAAAAAAAAALwEAAF9y&#10;ZWxzLy5yZWxzUEsBAi0AFAAGAAgAAAAhAL4kDQnyAQAATwQAAA4AAAAAAAAAAAAAAAAALgIAAGRy&#10;cy9lMm9Eb2MueG1sUEsBAi0AFAAGAAgAAAAhAPSuIRbgAAAACwEAAA8AAAAAAAAAAAAAAAAATAQA&#10;AGRycy9kb3ducmV2LnhtbFBLBQYAAAAABAAEAPMAAABZBQAAAAA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0" hidden="0" allowOverlap="1" wp14:anchorId="2E5E840C" wp14:editId="7AFC9506">
                <wp:simplePos x="0" y="0"/>
                <wp:positionH relativeFrom="page">
                  <wp:posOffset>849766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4" o:spid="_x0000_s1026" style="position:absolute;margin-left:66.9pt;margin-top:129.35pt;width:.6pt;height:34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QQ8gEAAE8EAAAOAAAAZHJzL2Uyb0RvYy54bWysVMFu2zAMvQ/YPwi6L3bdrC2MOD00yy7D&#10;VqDtByiyHAuQRUFSbefvR8mR42a3oReREp8ovkfam8exU6QX1knQFb1Z5ZQIzaGW+ljRt9f9twdK&#10;nGe6Zgq0qOhJOPq4/fplM5hSFNCCqoUlmES7cjAVbb03ZZY53oqOuRUYoTHYgO2Yx609ZrVlA2bv&#10;VFbk+V02gK2NBS6cw9PdFKTbmL9pBPd/msYJT1RFsTYfVxvXQ1iz7YaVR8tMK/m5DPYfVXRManx0&#10;TrVjnpF3K/9J1UluwUHjVxy6DJpGchE5IJub/IrNS8uMiFxQHGdmmdznpeW/+2dLZF3RYk2JZh32&#10;aG+FCIqXJBZAMIIyDcaViH4xz/a8c+gGzmNju2CRDRmjtKdZWjF6wvHw/q4oKOEYWK+L/OE2ZMwu&#10;V/m78z8FxDSs/+X81Jc6eaxNHh91ci12N/RVxb56SrCvlhLs62Hqq2E+3Au1BZcMqY52LiPEOujF&#10;K0SUvyKAJV6iSi9RE6PEFIEpnKyJyWbYB94Jk+yExQG9FigBkl0C4/QuHuYKnJh0DXSjwLMEiFuK&#10;7EDJei+VCrSdPR6elCU9QzWf7nfff+zO/fkAUzqANYRr0zPhJAuDMY1C8A5Qn+KExHOc2ljG+QsL&#10;n8VyH29f/gPbvwAAAP//AwBQSwMEFAAGAAgAAAAhAPSuIRbgAAAACwEAAA8AAABkcnMvZG93bnJl&#10;di54bWxMj0FPg0AUhO8m/ofNM/Fml0KqBFkaNanR6KWVg8eFfQWEfYvstsV/7+tJj5OZzHyTr2c7&#10;iCNOvnOkYLmIQCDVznTUKCg/NjcpCB80GT04QgU/6GFdXF7kOjPuRFs87kIjuIR8phW0IYyZlL5u&#10;0Wq/cCMSe3s3WR1YTo00kz5xuR1kHEW30uqOeKHVIz61WPe7g1Xwvnz9mj/Lt9h9P2+q/qUpt4/7&#10;Xqnrq/nhHkTAOfyF4YzP6FAwU+UOZLwYWCcJowcF8Sq9A3FOJCt+VylI4jQBWeTy/4fiFwAA//8D&#10;AFBLAQItABQABgAIAAAAIQC2gziS/gAAAOEBAAATAAAAAAAAAAAAAAAAAAAAAABbQ29udGVudF9U&#10;eXBlc10ueG1sUEsBAi0AFAAGAAgAAAAhADj9If/WAAAAlAEAAAsAAAAAAAAAAAAAAAAALwEAAF9y&#10;ZWxzLy5yZWxzUEsBAi0AFAAGAAgAAAAhAFpSNBDyAQAATwQAAA4AAAAAAAAAAAAAAAAALgIAAGRy&#10;cy9lMm9Eb2MueG1sUEsBAi0AFAAGAAgAAAAhAPSuIRbgAAAACwEAAA8AAAAAAAAAAAAAAAAATAQA&#10;AGRycy9kb3ducmV2LnhtbFBLBQYAAAAABAAEAPMAAABZBQAAAAA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0" hidden="0" allowOverlap="1" wp14:anchorId="46EE111F" wp14:editId="3613BB89">
                <wp:simplePos x="0" y="0"/>
                <wp:positionH relativeFrom="page">
                  <wp:posOffset>2778164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5" o:spid="_x0000_s1026" style="position:absolute;margin-left:218.75pt;margin-top:129.35pt;width:.6pt;height:34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+cV8QEAAE8EAAAOAAAAZHJzL2Uyb0RvYy54bWysVE2P2yAQvVfqf0DcG3vd/ZIVZw+bppeq&#10;XWm3P4BgHCMBg4C1k3/fAQfHm96qXpiBeQzz3oy9fjpqRQbhvATT0JtVSYkwHFppDg39/bb78kiJ&#10;D8y0TIERDT0JT582nz+tR1uLCnpQrXAEkxhfj7ahfQi2LgrPe6GZX4EVBoMdOM0Cbt2haB0bMbtW&#10;RVWW98UIrrUOuPAeT7dTkG5S/q4TPPzqOi8CUQ3F2kJaXVr3cS02a1YfHLO95Ocy2D9UoZk0+Oic&#10;assCI+9O/pVKS+7AQxdWHHQBXSe5SByQzU15xea1Z1YkLiiOt7NM/v+l5T+HF0dk29DqjhLDNPZo&#10;54SIitckFUAwgjKN1teIfrUv7rzz6EbOx87paJENOSZpT7O04hgIx8OH+6qihGPg9rYqH7/GjMXl&#10;Kn/34buAlIYNP3yY+tJmj/XZ40eTXYfdjX1Vqa+BEuyrowT7up/6almI92Jt0SVjrqOfy4gxDYN4&#10;g4QKVwSwxEtUmSVqYpSZIjCHs7Up2Qz7wDtjsp2wOKDXAmVAtktgmt7Fw1yBF5OukW4SeJYAcUuR&#10;PSjZ7qRSkbZ3h/2zcmRgqObzw/bu2/bcnw8wZSLYQLw2PRNPijgY0yhEbw/tKU1IOsepTWWcv7D4&#10;WSz36fblP7D5AwAA//8DAFBLAwQUAAYACAAAACEAqPnrD+IAAAALAQAADwAAAGRycy9kb3ducmV2&#10;LnhtbEyPwU6DQBCG7ya+w2ZMvNml0FqCDI2a1GjqpZWDxwWmgLCzyG5bfHu3J73NZL788/3petK9&#10;ONFoW8MI81kAgrg0Vcs1Qv6xuYtBWKe4Ur1hQvghC+vs+ipVSWXOvKPT3tXCh7BNFELj3JBIacuG&#10;tLIzMxD728GMWjm/jrWsRnX24bqXYRDcS61a9h8aNdBzQ2W3P2qE9/nb1/SZb0Pz/bIputc63z0d&#10;OsTbm+nxAYSjyf3BcNH36pB5p8IcubKiR1hEq6VHEcJlvALhiUV0GQqEKIwjkFkq/3fIfgEAAP//&#10;AwBQSwECLQAUAAYACAAAACEAtoM4kv4AAADhAQAAEwAAAAAAAAAAAAAAAAAAAAAAW0NvbnRlbnRf&#10;VHlwZXNdLnhtbFBLAQItABQABgAIAAAAIQA4/SH/1gAAAJQBAAALAAAAAAAAAAAAAAAAAC8BAABf&#10;cmVscy8ucmVsc1BLAQItABQABgAIAAAAIQAWQ+cV8QEAAE8EAAAOAAAAAAAAAAAAAAAAAC4CAABk&#10;cnMvZTJvRG9jLnhtbFBLAQItABQABgAIAAAAIQCo+esP4gAAAAsBAAAPAAAAAAAAAAAAAAAAAEsE&#10;AABkcnMvZG93bnJldi54bWxQSwUGAAAAAAQABADzAAAAWgUAAAAA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0" hidden="0" allowOverlap="1" wp14:anchorId="2E0E587A" wp14:editId="776514C3">
                <wp:simplePos x="0" y="0"/>
                <wp:positionH relativeFrom="page">
                  <wp:posOffset>2778164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6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6" o:spid="_x0000_s1026" style="position:absolute;margin-left:218.75pt;margin-top:129.35pt;width:.6pt;height:34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Ib8gEAAE8EAAAOAAAAZHJzL2Uyb0RvYy54bWysVMFu2zAMvQ/YPwi6L3bdLi2MOD00yy7D&#10;VqDtByiyHAuQRUFSbefvR8mR42a3oReREp8ovkfam8exU6QX1knQFb1Z5ZQIzaGW+ljRt9f9twdK&#10;nGe6Zgq0qOhJOPq4/fplM5hSFNCCqoUlmES7cjAVbb03ZZY53oqOuRUYoTHYgO2Yx609ZrVlA2bv&#10;VFbk+TobwNbGAhfO4eluCtJtzN80gvs/TeOEJ6qiWJuPq43rIazZdsPKo2WmlfxcBvuPKjomNT46&#10;p9oxz8i7lf+k6iS34KDxKw5dBk0juYgckM1NfsXmpWVGRC4ojjOzTO7z0vLf/bMlsq5osaZEsw57&#10;tLdCBMVLEgsgGEGZBuNKRL+YZ3veOXQD57GxXbDIhoxR2tMsrRg94Xh4vy4KSjgG7u6K/OE2ZMwu&#10;V/m78z8FxDSs/+X81Jc6eaxNHh91ci12N/RVxb56SrCvlhLs62Hqq2E+3Au1BZcMqY52LiPEOujF&#10;K0SUvyKAJV6iSi9RE6PEFIEpnKyJyWbYB94Jk+yExQG9FigBkl0C4/QuHuYKnJh0DXSjwLMEiFuK&#10;7EDJei+VCrSdPR6elCU9QzWf7nfff+zO/fkAUzqANYRr0zPhJAuDMY1C8A5Qn+KExHOc2ljG+QsL&#10;n8VyH29f/gPbvwAAAP//AwBQSwMEFAAGAAgAAAAhAKj56w/iAAAACwEAAA8AAABkcnMvZG93bnJl&#10;di54bWxMj8FOg0AQhu8mvsNmTLzZpdBaggyNmtRo6qWVg8cFpoCws8huW3x7tye9zWS+/PP96XrS&#10;vTjRaFvDCPNZAIK4NFXLNUL+sbmLQVinuFK9YUL4IQvr7PoqVUllzryj097VwoewTRRC49yQSGnL&#10;hrSyMzMQ+9vBjFo5v461rEZ19uG6l2EQ3EutWvYfGjXQc0Nltz9qhPf529f0mW9D8/2yKbrXOt89&#10;HTrE25vp8QGEo8n9wXDR9+qQeafCHLmyokdYRKulRxHCZbwC4YlFdBkKhCiMI5BZKv93yH4BAAD/&#10;/wMAUEsBAi0AFAAGAAgAAAAhALaDOJL+AAAA4QEAABMAAAAAAAAAAAAAAAAAAAAAAFtDb250ZW50&#10;X1R5cGVzXS54bWxQSwECLQAUAAYACAAAACEAOP0h/9YAAACUAQAACwAAAAAAAAAAAAAAAAAvAQAA&#10;X3JlbHMvLnJlbHNQSwECLQAUAAYACAAAACEAwnCSG/IBAABPBAAADgAAAAAAAAAAAAAAAAAuAgAA&#10;ZHJzL2Uyb0RvYy54bWxQSwECLQAUAAYACAAAACEAqPnrD+IAAAALAQAADwAAAAAAAAAAAAAAAABM&#10;BAAAZHJzL2Rvd25yZXYueG1sUEsFBgAAAAAEAAQA8wAAAFsFAAAAAA=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0" hidden="0" allowOverlap="1" wp14:anchorId="7BDA71E0" wp14:editId="064F9417">
                <wp:simplePos x="0" y="0"/>
                <wp:positionH relativeFrom="page">
                  <wp:posOffset>4203501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7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7" o:spid="_x0000_s1026" style="position:absolute;margin-left:331pt;margin-top:129.35pt;width:.6pt;height:34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Ee8gEAAE8EAAAOAAAAZHJzL2Uyb0RvYy54bWysVMFu2zAMvQ/YPwi6L3bdrimMOD00yy7D&#10;VqDtByiyHAuQRUFSbefvR8mR42a3oReREp8ovkfam8exU6QX1knQFb1Z5ZQIzaGW+ljRt9f9twdK&#10;nGe6Zgq0qOhJOPq4/fplM5hSFNCCqoUlmES7cjAVbb03ZZY53oqOuRUYoTHYgO2Yx609ZrVlA2bv&#10;VFbk+X02gK2NBS6cw9PdFKTbmL9pBPd/msYJT1RFsTYfVxvXQ1iz7YaVR8tMK/m5DPYfVXRManx0&#10;TrVjnpF3K/9J1UluwUHjVxy6DJpGchE5IJub/IrNS8uMiFxQHGdmmdznpeW/+2dLZF3RYk2JZh32&#10;aG+FCIqXJBZAMIIyDcaViH4xz/a8c+gGzmNju2CRDRmjtKdZWjF6wvFwfV8UlHAM3N0V+cNtyJhd&#10;rvJ3538KiGlY/8v5qS918libPD7q5Frsbuirin31lGBfLSXY18PUV8N8uBdqCy4ZUh3tXEaIddCL&#10;V4gof0UAS7xElV6iJkaJKQJTOFkTk82wD7wTJtkJiwN6LVACJLsExuldPMwVODHpGuhGgWcJELcU&#10;2YGS9V4qFWg7ezw8KUt6hmo+rXfff+zO/fkAUzqANYRr0zPhJAuDMY1C8A5Qn+KExHOc2ljG+QsL&#10;n8VyH29f/gPbvwAAAP//AwBQSwMEFAAGAAgAAAAhAGA0tJHiAAAACwEAAA8AAABkcnMvZG93bnJl&#10;di54bWxMjzFPwzAUhHck/oP1kNioU0eEKM1LBUhFILq0ZGB04tckTWyH2G3Dv8dMMJ7udPddvp71&#10;wM40uc4ahOUiAkamtqozDUL5sblLgTkvjZKDNYTwTQ7WxfVVLjNlL2ZH571vWCgxLpMIrfdjxrmr&#10;W9LSLexIJngHO2npg5wariZ5CeV64CKKEq5lZ8JCK0d6bqnu9yeNsF2+HefP8l3Yr5dN1b825e7p&#10;0CPe3syPK2CeZv8Xhl/8gA5FYKrsySjHBoQkEeGLRxD36QOwkEiSWACrEGKRxsCLnP//UPwAAAD/&#10;/wMAUEsBAi0AFAAGAAgAAAAhALaDOJL+AAAA4QEAABMAAAAAAAAAAAAAAAAAAAAAAFtDb250ZW50&#10;X1R5cGVzXS54bWxQSwECLQAUAAYACAAAACEAOP0h/9YAAACUAQAACwAAAAAAAAAAAAAAAAAvAQAA&#10;X3JlbHMvLnJlbHNQSwECLQAUAAYACAAAACEAjmFBHvIBAABPBAAADgAAAAAAAAAAAAAAAAAuAgAA&#10;ZHJzL2Uyb0RvYy54bWxQSwECLQAUAAYACAAAACEAYDS0keIAAAALAQAADwAAAAAAAAAAAAAAAABM&#10;BAAAZHJzL2Rvd25yZXYueG1sUEsFBgAAAAAEAAQA8wAAAFsFAAAAAA=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0" hidden="0" allowOverlap="1" wp14:anchorId="35F0F79E" wp14:editId="78584A40">
                <wp:simplePos x="0" y="0"/>
                <wp:positionH relativeFrom="page">
                  <wp:posOffset>4203501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8" o:spid="_x0000_s1026" style="position:absolute;margin-left:331pt;margin-top:129.35pt;width:.6pt;height:34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Ap8QEAAE8EAAAOAAAAZHJzL2Uyb0RvYy54bWysVMFu2zAMvQ/YPwi6L3a9ri2MOD00yy7D&#10;VqDtByiyHAuQREFSY+fvR8mR42a3YReREp8ovkfa68dRK3IUzkswDb1ZlZQIw6GV5tDQt9fdlwdK&#10;fGCmZQqMaOhJePq4+fxpPdhaVNCDaoUjmMT4erAN7UOwdVF43gvN/AqsMBjswGkWcOsORevYgNm1&#10;KqqyvCsGcK11wIX3eLqdgnST8ned4OF313kRiGoo1hbS6tK6j2uxWbP64JjtJT+Xwf6hCs2kwUfn&#10;VFsWGHl38q9UWnIHHrqw4qAL6DrJReKAbG7KKzYvPbMicUFxvJ1l8v8vLf91fHZEtg2tsFOGaezR&#10;zgkRFa9JKoBgBGUarK8R/WKf3Xnn0Y2cx87paJENGZO0p1laMQbC8fD+rqoo4Ri4va3Kh68xY3G5&#10;yt99+CEgpWHHnz5MfWmzx/rs8dFk12F3Y19V6mugBPvqKMG+7qe+WhbivVhbdMmQ6+jnMmJMw1G8&#10;QkKFKwJY4iWqzBI1McpMEZjD2dqUbIZ94J0x2U5YHNBrgTIg2yUwTe/iYa7Ai0nXSDcJPEuAuKXI&#10;HpRsd1KpSNu7w/5JOXJkqObT/fbb9+25Px9gykSwgXhteiaeFHEwplGI3h7aU5qQdI5Tm8o4f2Hx&#10;s1ju0+3Lf2DzBwAA//8DAFBLAwQUAAYACAAAACEAYDS0keIAAAALAQAADwAAAGRycy9kb3ducmV2&#10;LnhtbEyPMU/DMBSEdyT+g/WQ2KhTR4QozUsFSEUgurRkYHTi1yRNbIfYbcO/x0wwnu50912+nvXA&#10;zjS5zhqE5SICRqa2qjMNQvmxuUuBOS+NkoM1hPBNDtbF9VUuM2UvZkfnvW9YKDEukwit92PGuatb&#10;0tIt7EgmeAc7aemDnBquJnkJ5XrgIooSrmVnwkIrR3puqe73J42wXb4d58/yXdivl03Vvzbl7unQ&#10;I97ezI8rYJ5m/xeGX/yADkVgquzJKMcGhCQR4YtHEPfpA7CQSJJYAKsQYpHGwIuc//9Q/AAAAP//&#10;AwBQSwECLQAUAAYACAAAACEAtoM4kv4AAADhAQAAEwAAAAAAAAAAAAAAAAAAAAAAW0NvbnRlbnRf&#10;VHlwZXNdLnhtbFBLAQItABQABgAIAAAAIQA4/SH/1gAAAJQBAAALAAAAAAAAAAAAAAAAAC8BAABf&#10;cmVscy8ucmVsc1BLAQItABQABgAIAAAAIQAKneAp8QEAAE8EAAAOAAAAAAAAAAAAAAAAAC4CAABk&#10;cnMvZTJvRG9jLnhtbFBLAQItABQABgAIAAAAIQBgNLSR4gAAAAsBAAAPAAAAAAAAAAAAAAAAAEsE&#10;AABkcnMvZG93bnJldi54bWxQSwUGAAAAAAQABADzAAAAWgUAAAAA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0" hidden="0" allowOverlap="1" wp14:anchorId="6E2581FE" wp14:editId="2FF8DA25">
                <wp:simplePos x="0" y="0"/>
                <wp:positionH relativeFrom="page">
                  <wp:posOffset>6070922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29" o:spid="_x0000_s1026" style="position:absolute;margin-left:478.05pt;margin-top:129.35pt;width:.6pt;height:34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Ms8gEAAE8EAAAOAAAAZHJzL2Uyb0RvYy54bWysVMFy2yAQvXem/8Bwr6WoaZJqLOcQ1710&#10;2swk/QCMkMUMsAwQyf77LsjIinvr9MIu7GPZ93al9eNRKzII5yWYht6sSkqE4dBKc2jo79fdpwdK&#10;fGCmZQqMaOhJePq4+fhhPdpaVNCDaoUjmMT4erQN7UOwdVF43gvN/AqsMBjswGkWcOsORevYiNm1&#10;KqqyvCtGcK11wIX3eLqdgnST8ned4OFX13kRiGoo1hbS6tK6j2uxWbP64JjtJT+Xwf6hCs2kwUfn&#10;VFsWGHlz8q9UWnIHHrqw4qAL6DrJReKAbG7KKzYvPbMicUFxvJ1l8v8vLf85PDsi24ZWXykxTGOP&#10;dk6IqHhNUgEEIyjTaH2N6Bf77M47j27kfOycjhbZkGOS9jRLK46BcDy8v6sqSjgGbm+r8uFzzFhc&#10;rvI3H74LSGnY8MOHqS9t9lifPX402XXY3dhXlfoaKMG+Okqwr/upr5aFeC/WFl0y5jr6uYwY0zCI&#10;V0iocEUAS7xElVmiJkaZKQJzOFubks2wd7wzJtsJiwN6LVAGZLsEpuldPMwVeDHpGukmgWcJELcU&#10;2YOS7U4qFWl7d9g/KUcGhmo+3W+/fNue+/MOpkwEG4jXpmfiSREHYxqF6O2hPaUJSec4tamM8xcW&#10;P4vlPt2+/Ac2fwAAAP//AwBQSwMEFAAGAAgAAAAhAMx7RSDjAAAACwEAAA8AAABkcnMvZG93bnJl&#10;di54bWxMj8tOwzAQRfdI/IM1SOyo81DaNGRSAVIRqGxasmDpxNMkJLZD7Lbh7zErWI7u0b1n8s2s&#10;BnamyXZGI4SLABjp2shONwjl+/YuBWad0FIMRhPCN1nYFNdXucikueg9nQ+uYb5E20wgtM6NGee2&#10;bkkJuzAjaZ8dzaSE8+fUcDmJiy9XA4+CYMmV6LRfaMVITy3V/eGkEN7C18/5o9xF5ut5W/UvTbl/&#10;PPaItzfzwz0wR7P7g+FX36tD4Z0qc9LSsgFhnSxDjyJESboC5ol1soqBVQhxlMbAi5z//6H4AQAA&#10;//8DAFBLAQItABQABgAIAAAAIQC2gziS/gAAAOEBAAATAAAAAAAAAAAAAAAAAAAAAABbQ29udGVu&#10;dF9UeXBlc10ueG1sUEsBAi0AFAAGAAgAAAAhADj9If/WAAAAlAEAAAsAAAAAAAAAAAAAAAAALwEA&#10;AF9yZWxzLy5yZWxzUEsBAi0AFAAGAAgAAAAhAEaMMyzyAQAATwQAAA4AAAAAAAAAAAAAAAAALgIA&#10;AGRycy9lMm9Eb2MueG1sUEsBAi0AFAAGAAgAAAAhAMx7RSDjAAAACwEAAA8AAAAAAAAAAAAAAAAA&#10;TAQAAGRycy9kb3ducmV2LnhtbFBLBQYAAAAABAAEAPMAAABcBQAAAAA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0" hidden="0" allowOverlap="1" wp14:anchorId="78D5946E" wp14:editId="34AC3BBE">
                <wp:simplePos x="0" y="0"/>
                <wp:positionH relativeFrom="page">
                  <wp:posOffset>6070922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30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30" o:spid="_x0000_s1026" style="position:absolute;margin-left:478.05pt;margin-top:129.35pt;width:.6pt;height:34.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d48QEAAE8EAAAOAAAAZHJzL2Uyb0RvYy54bWysVMFu3CAQvVfqPyDuXTtOmkTWenPIdnup&#10;2khJP4DFeI0EDAKy9v59B7x4ne2t6gUG5jHMew97/TRqRY7CeQmmoTerkhJhOLTSHBr6+2335ZES&#10;H5hpmQIjGnoSnj5tPn9aD7YWFfSgWuEIFjG+HmxD+xBsXRSe90IzvwIrDCY7cJoFXLpD0To2YHWt&#10;iqos74sBXGsdcOE97m6nJN2k+l0nePjVdV4EohqKvYU0ujTu41hs1qw+OGZ7yc9tsH/oQjNp8NK5&#10;1JYFRt6d/KuUltyBhy6sOOgCuk5ykTggm5vyis1rz6xIXFAcb2eZ/P8ry38eXxyRbUNvUR7DNHq0&#10;c0JExWuSGiCYQZkG62tEv9oXd155DCPnsXM6zsiGjEna0yytGAPhuPlwX1WUcEzc3VXl422sWFyO&#10;8ncfvgtIZdjxhw+TL22OWJ8jPpocOnQ3+qqSr4ES9NVRgr7uJ18tC/Fc7C2GZMh99HMbMafhKN4g&#10;ocIVAWzxklVmiZoYZaYIzOk821Rshn3gnTF5nrDowLVAGZDnJTDZsriYK/Bi0jXSTQLPEiBuKbIH&#10;JdudVCrS9u6wf1aOHBmq+fyw/fpte/bnA0yZCDYQj03XxJ0iPozpKcRoD+0pvZC0j682tXH+wuJn&#10;sVyn05f/wOYPAAAA//8DAFBLAwQUAAYACAAAACEAzHtFIOMAAAALAQAADwAAAGRycy9kb3ducmV2&#10;LnhtbEyPy07DMBBF90j8gzVI7KjzUNo0ZFIBUhGobFqyYOnE0yQktkPstuHvMStYju7RvWfyzawG&#10;dqbJdkYjhIsAGOnayE43COX79i4FZp3QUgxGE8I3WdgU11e5yKS56D2dD65hvkTbTCC0zo0Z57Zu&#10;SQm7MCNpnx3NpITz59RwOYmLL1cDj4JgyZXotF9oxUhPLdX94aQQ3sLXz/mj3EXm63lb9S9NuX88&#10;9oi3N/PDPTBHs/uD4Vffq0PhnSpz0tKyAWGdLEOPIkRJugLmiXWyioFVCHGUxsCLnP//ofgBAAD/&#10;/wMAUEsBAi0AFAAGAAgAAAAhALaDOJL+AAAA4QEAABMAAAAAAAAAAAAAAAAAAAAAAFtDb250ZW50&#10;X1R5cGVzXS54bWxQSwECLQAUAAYACAAAACEAOP0h/9YAAACUAQAACwAAAAAAAAAAAAAAAAAvAQAA&#10;X3JlbHMvLnJlbHNQSwECLQAUAAYACAAAACEAwMkXePEBAABPBAAADgAAAAAAAAAAAAAAAAAuAgAA&#10;ZHJzL2Uyb0RvYy54bWxQSwECLQAUAAYACAAAACEAzHtFIOMAAAALAQAADwAAAAAAAAAAAAAAAABL&#10;BAAAZHJzL2Rvd25yZXYueG1sUEsFBgAAAAAEAAQA8wAAAFsFAAAAAA=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0" hidden="0" allowOverlap="1" wp14:anchorId="4E7CC48F" wp14:editId="238D884E">
                <wp:simplePos x="0" y="0"/>
                <wp:positionH relativeFrom="page">
                  <wp:posOffset>6993199</wp:posOffset>
                </wp:positionH>
                <wp:positionV relativeFrom="page">
                  <wp:posOffset>1642467</wp:posOffset>
                </wp:positionV>
                <wp:extent cx="7622" cy="442083"/>
                <wp:effectExtent l="0" t="0" r="0" b="0"/>
                <wp:wrapNone/>
                <wp:docPr id="31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" cy="4420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2" h="44208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  <a:lnTo>
                                <a:pt x="7622" y="442083"/>
                              </a:lnTo>
                              <a:lnTo>
                                <a:pt x="0" y="4420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E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31" o:spid="_x0000_s1026" style="position:absolute;margin-left:550.65pt;margin-top:129.35pt;width:.6pt;height:34.8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2,44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R98gEAAE8EAAAOAAAAZHJzL2Uyb0RvYy54bWysVMFu2zAMvQ/YPwi6L3bcri2MOD00yy7D&#10;VqDdByiyHAuQRUFSbefvR8mR42a3oheREp8ovkfam8exU6QX1knQFV2vckqE5lBLfazo39f9twdK&#10;nGe6Zgq0qOhJOPq4/fplM5hSFNCCqoUlmES7cjAVbb03ZZY53oqOuRUYoTHYgO2Yx609ZrVlA2bv&#10;VFbk+V02gK2NBS6cw9PdFKTbmL9pBPd/msYJT1RFsTYfVxvXQ1iz7YaVR8tMK/m5DPaBKjomNT46&#10;p9oxz8iblf+l6iS34KDxKw5dBk0juYgckM06v2Lz0jIjIhcUx5lZJvd5afnv/tkSWVf0Zk2JZh32&#10;aG+FCIqXJBZAMIIyDcaViH4xz/a8c+gGzmNju2CRDRmjtKdZWjF6wvHw/q4oKOEYuL0t8oebkDG7&#10;XOVvzv8UENOw/pfzU1/q5LE2eXzUybXY3dBXFfvqKcG+Wkqwr4epr4b5cC/UFlwypDrauYwQ66AX&#10;rxBR/ooAlniJKr1ETYwSUwSmcLImJpth73gnTLITFgf0WqAESHYJjNO7eJgrcGLSNdCNAs8SIG4p&#10;sgMl671UKtB29nh4Upb0DNV8ut99/7E79+cdTOkA1hCuTc+EkywMxjQKwTtAfYoTEs9xamMZ5y8s&#10;fBbLfbx9+Q9s/wEAAP//AwBQSwMEFAAGAAgAAAAhAMurdbHjAAAADQEAAA8AAABkcnMvZG93bnJl&#10;di54bWxMj8tOwzAQRfdI/IM1SOyoH1EhSuNUgFQEgk1LFl06sZuExOMQu234e9wVLK/m6N4z+Xq2&#10;AzmZyXcOJfAFA2KwdrrDRkL5ublLgfigUKvBoZHwYzysi+urXGXanXFrTrvQkFiCPlMS2hDGjFJf&#10;t8Yqv3CjwXg7uMmqEOPUUD2pcyy3AxWM3VOrOowLrRrNc2vqfne0Ej7429e8L9+F+37ZVP1rU26f&#10;Dr2Utzfz4wpIMHP4g+GiH9WhiE6VO6L2ZIiZM55EVoJYpg9ALghnYgmkkpCINAFa5PT/F8UvAAAA&#10;//8DAFBLAQItABQABgAIAAAAIQC2gziS/gAAAOEBAAATAAAAAAAAAAAAAAAAAAAAAABbQ29udGVu&#10;dF9UeXBlc10ueG1sUEsBAi0AFAAGAAgAAAAhADj9If/WAAAAlAEAAAsAAAAAAAAAAAAAAAAALwEA&#10;AF9yZWxzLy5yZWxzUEsBAi0AFAAGAAgAAAAhAIzYxH3yAQAATwQAAA4AAAAAAAAAAAAAAAAALgIA&#10;AGRycy9lMm9Eb2MueG1sUEsBAi0AFAAGAAgAAAAhAMurdbHjAAAADQEAAA8AAAAAAAAAAAAAAAAA&#10;TAQAAGRycy9kb3ducmV2LnhtbFBLBQYAAAAABAAEAPMAAABcBQAAAAA=&#10;" o:allowincell="f" path="m,l7622,r,442083l,442083,,xe" fillcolor="#c7d5e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0" hidden="0" allowOverlap="1" wp14:anchorId="07B2D076" wp14:editId="71F3F437">
                <wp:simplePos x="0" y="0"/>
                <wp:positionH relativeFrom="page">
                  <wp:posOffset>2778164</wp:posOffset>
                </wp:positionH>
                <wp:positionV relativeFrom="page">
                  <wp:posOffset>1642467</wp:posOffset>
                </wp:positionV>
                <wp:extent cx="1432959" cy="15244"/>
                <wp:effectExtent l="0" t="0" r="0" b="0"/>
                <wp:wrapNone/>
                <wp:docPr id="32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959" cy="1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2959" h="15244">
                              <a:moveTo>
                                <a:pt x="0" y="0"/>
                              </a:moveTo>
                              <a:lnTo>
                                <a:pt x="1432959" y="0"/>
                              </a:lnTo>
                              <a:lnTo>
                                <a:pt x="1432959" y="15244"/>
                              </a:ln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629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32" o:spid="_x0000_s1026" style="position:absolute;margin-left:218.75pt;margin-top:129.35pt;width:112.85pt;height:1.2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2959,1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bv38wEAAFcEAAAOAAAAZHJzL2Uyb0RvYy54bWysVMGO2yAQvVfqPyDujRNvdtVYcfbQKL1U&#10;7Uq7+wEE4xgJGASs7fx9BxwSN71VvcDAvBnmvRl7+zxqRXrhvART09ViSYkwHBppTjV9fzt8+UqJ&#10;D8w0TIERNT0LT593nz9tB1uJEjpQjXAEkxhfDbamXQi2KgrPO6GZX4AVBp0tOM0CHt2paBwbMLtW&#10;RblcPhUDuMY64MJ7vN1PTrpL+dtW8PCrbb0IRNUUawtpdWk9xrXYbVl1csx2kl/KYP9QhWbS4KPX&#10;VHsWGPlw8q9UWnIHHtqw4KALaFvJReKAbFbLOzavHbMicUFxvL3K5P9fWv6zf3FENjV9KCkxTGOP&#10;Dk6IqHhFUgEEPSjTYH2F6Ff74i4nj2bkPLZOxx3ZkDFJe75KK8ZAOF6u1g/l5nFDCUff6rFcr2PO&#10;4hbMP3z4LiAlYv0PH6bONNliXbb4aLLpsL+xsyp1NlCCnXWUYGePU2ctCzEuVhdNMswq6XIh0auh&#10;F2+QcOGOBBZ58yozR11ZZcKIzYi825RvjpzTz6i8T2ic1DuZsj/vc1ya4tnLXIEXk7qRdJL5KgTi&#10;5lJ7ULI5SKUide9Ox2/KkZ6hpuv9U7lJnceQP2DKRLCBGDY9E2+KOCDTSETrCM05TUq6x+lNZVy+&#10;tPh5zM8p+vY/2P0GAAD//wMAUEsDBBQABgAIAAAAIQCPZMtc4wAAAAsBAAAPAAAAZHJzL2Rvd25y&#10;ZXYueG1sTI9NT8MwDIbvSPyHyEhcEEvbsW4qTaeBNIQ0cWDj45o1pq1onKpJ1+7fY05wtP3o9fPm&#10;68m24oS9bxwpiGcRCKTSmYYqBW+H7e0KhA+ajG4doYIzelgXlxe5zowb6RVP+1AJDiGfaQV1CF0m&#10;pS9rtNrPXIfEty/XWx147Ctpej1yuG1lEkWptLoh/lDrDh9rLL/3g1Uw7j7Om8RU+HTzMrw/b6f6&#10;ID8flLq+mjb3IAJO4Q+GX31Wh4Kdjm4g40Wr4G6+XDCqIFmsliCYSNN5AuLImzSOQRa5/N+h+AEA&#10;AP//AwBQSwECLQAUAAYACAAAACEAtoM4kv4AAADhAQAAEwAAAAAAAAAAAAAAAAAAAAAAW0NvbnRl&#10;bnRfVHlwZXNdLnhtbFBLAQItABQABgAIAAAAIQA4/SH/1gAAAJQBAAALAAAAAAAAAAAAAAAAAC8B&#10;AABfcmVscy8ucmVsc1BLAQItABQABgAIAAAAIQChebv38wEAAFcEAAAOAAAAAAAAAAAAAAAAAC4C&#10;AABkcnMvZTJvRG9jLnhtbFBLAQItABQABgAIAAAAIQCPZMtc4wAAAAsBAAAPAAAAAAAAAAAAAAAA&#10;AE0EAABkcnMvZG93bnJldi54bWxQSwUGAAAAAAQABADzAAAAXQUAAAAA&#10;" o:allowincell="f" path="m,l1432959,r,15244l,15244,,xe" fillcolor="#4d629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0" hidden="0" allowOverlap="1" wp14:anchorId="36ECC869" wp14:editId="34D1234F">
                <wp:simplePos x="0" y="0"/>
                <wp:positionH relativeFrom="page">
                  <wp:posOffset>560125</wp:posOffset>
                </wp:positionH>
                <wp:positionV relativeFrom="page">
                  <wp:posOffset>1642467</wp:posOffset>
                </wp:positionV>
                <wp:extent cx="6669360" cy="15244"/>
                <wp:effectExtent l="0" t="0" r="0" b="0"/>
                <wp:wrapNone/>
                <wp:docPr id="33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9360" cy="1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899" h="15244">
                              <a:moveTo>
                                <a:pt x="0" y="0"/>
                              </a:moveTo>
                              <a:lnTo>
                                <a:pt x="929899" y="0"/>
                              </a:lnTo>
                              <a:lnTo>
                                <a:pt x="929899" y="15244"/>
                              </a:ln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6292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33" o:spid="_x0000_s1026" style="position:absolute;margin-left:44.1pt;margin-top:129.35pt;width:525.15pt;height:1.2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9899,1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Mdm9wEAAFQEAAAOAAAAZHJzL2Uyb0RvYy54bWysVMGO2yAQvVfqPyDujRMntdZWnD00Si9V&#10;u9LufgDBOEbCDALWTv6+Aw6Jm96qXmBgHsO897C3z+dekUFYJ0HXdLVYUiI0h0bqU03f3w5fnihx&#10;numGKdCiphfh6PPu86ftaCqRQweqEZZgEe2q0dS0895UWeZ4J3rmFmCExmQLtmcel/aUNZaNWL1X&#10;Wb5cFtkItjEWuHAOd/dTku5i/bYV3P9qWyc8UTXF3nwcbRyPYcx2W1adLDOd5Nc22D900TOp8dJb&#10;qT3zjHxY+VepXnILDlq/4NBn0LaSi8gB2ayWD2xeO2ZE5ILiOHOTyf2/svzn8GKJbGq6XlOiWY8e&#10;HawQQfGKxAYIZlCm0bgK0a/mxV5XDsPA+dzaPszIhpyjtJebtOLsCcfNoijKdYEOcMytvuabTaiZ&#10;3Q/zD+e/C4iF2PDD+cmZJkWsSxE/6xRa9Dc4q6KznhJ01lKCzh4nZw3z4VzoLoRkrGmZl09lSUmX&#10;+gjJHgbxBhHmHzhgj/es0nNUKpXoIjQB0mxiuRlwzj2B0jyBUaQHjVI+zXNcfMKzi7kCJyZpA+Oo&#10;8U0FxM11dqBkc5BKBeLOno7flCUDQ0E3+yIv86tFf8CUDmAN4dh0TdjJwuuY3kOIjtBc4jOJ+/h0&#10;YxvXzyx8G/N1PH3/Gex+AwAA//8DAFBLAwQUAAYACAAAACEAwZFTcuAAAAALAQAADwAAAGRycy9k&#10;b3ducmV2LnhtbEyPwU7DMAyG70i8Q2Qkbixtx0ZUmk4MCe3AAVa4cPMa01Y0TtVka+HpyU5wtP3p&#10;9/cXm9n24kSj7xxrSBcJCOLamY4bDe9vTzcKhA/IBnvHpOGbPGzKy4sCc+Mm3tOpCo2IIexz1NCG&#10;MORS+roli37hBuJ4+3SjxRDHsZFmxCmG215mSbKWFjuOH1oc6LGl+qs6Wg3PrwnW1dR/7Hb7rV/+&#10;3Br3sg1aX1/ND/cgAs3hD4azflSHMjod3JGNF70GpbJIashW6g7EGUiXagXiEFfrNAVZFvJ/h/IX&#10;AAD//wMAUEsBAi0AFAAGAAgAAAAhALaDOJL+AAAA4QEAABMAAAAAAAAAAAAAAAAAAAAAAFtDb250&#10;ZW50X1R5cGVzXS54bWxQSwECLQAUAAYACAAAACEAOP0h/9YAAACUAQAACwAAAAAAAAAAAAAAAAAv&#10;AQAAX3JlbHMvLnJlbHNQSwECLQAUAAYACAAAACEAu9zHZvcBAABUBAAADgAAAAAAAAAAAAAAAAAu&#10;AgAAZHJzL2Uyb0RvYy54bWxQSwECLQAUAAYACAAAACEAwZFTcuAAAAALAQAADwAAAAAAAAAAAAAA&#10;AABRBAAAZHJzL2Rvd25yZXYueG1sUEsFBgAAAAAEAAQA8wAAAF4FAAAAAA==&#10;" o:allowincell="f" path="m,l929899,r,15244l,15244,,xe" fillcolor="#4d629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0" hidden="0" allowOverlap="1" wp14:anchorId="56446C42" wp14:editId="19FA02A9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3"/>
                <wp:effectExtent l="0" t="0" r="0" b="0"/>
                <wp:wrapNone/>
                <wp:docPr id="3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: Shape 34" o:spid="_x0000_s1026" style="position:absolute;margin-left:0;margin-top:809pt;width:595pt;height:0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eZ1AEAANkDAAAOAAAAZHJzL2Uyb0RvYy54bWysU8Fu2zAMvQ/oPwi6N3baJRuMOD2syC7D&#10;VqDdByiyHAuQRIFSbefvR8mxE3S3YTkolEg9vcdH755Ga1ivMGhwNV+vSs6Uk9Bod6r577fD/VfO&#10;QhSuEQacqvlZBf60v/u0G3ylHqAD0yhkBOJCNfiadzH6qiiC7JQVYQVeOUq2gFZE2uKpaFAMhG5N&#10;8VCW22IAbDyCVCHQ6fOU5PuM37ZKxl9tG1RkpubELeYV83pMa7HfieqEwndaXmiIf2BhhXb06AL1&#10;LKJg76j/grJaIgRo40qCLaBttVRZA6lZlx/UvHbCq6yFmhP80qbw/2Dlz/4FmW5q/viZMycseXRA&#10;pVLHK5YJMMpQmwYfKqp+9S942QUKk+axRZv+SQ0bc2vPS2vVGJmkwy+bzXZTkgOSco8Jr7helO8h&#10;fleQQUT/I8TJlWaORDdHcnRziORtctVkVyNn5CpyRq4eJ1e9iOleYpZCNlxZpDMLvXqDnI0faBO1&#10;a9a426pFxyyRaucKaSCoSVl6MEtcSFDdrUwHB21M1mlcorYu19syj1AAo5uUTdwCno7fDLJepAHO&#10;v0vzbsoyB3ouWTSZkqIjNOfsVT6n+cmELrOeBvR2n29fv8j9HwAAAP//AwBQSwMEFAAGAAgAAAAh&#10;AOqjB2PaAAAACwEAAA8AAABkcnMvZG93bnJldi54bWxMT0FuwjAQvFfiD9Yi9VactFIEaRyEUCuu&#10;QFuk3ky8JBHx2ooNCb/vcqja2+zMaHamWI62E1fsQ+tIQTpLQCBVzrRUK/j8eH+agwhRk9GdI1Rw&#10;wwDLcvJQ6Ny4gXZ43cdacAiFXCtoYvS5lKFq0Oowcx6JtZPrrY589rU0vR443HbyOUkyaXVL/KHR&#10;HtcNVuf9xSrINt/bYRcOdrt4u3kaDhv/5V+UepyOq1cQEcf4Z4Z7fa4OJXc6uguZIDoFPCQym6Vz&#10;Rnc9XSSMjr+cLAv5f0P5AwAA//8DAFBLAQItABQABgAIAAAAIQC2gziS/gAAAOEBAAATAAAAAAAA&#10;AAAAAAAAAAAAAABbQ29udGVudF9UeXBlc10ueG1sUEsBAi0AFAAGAAgAAAAhADj9If/WAAAAlAEA&#10;AAsAAAAAAAAAAAAAAAAALwEAAF9yZWxzLy5yZWxzUEsBAi0AFAAGAAgAAAAhAGkVV5nUAQAA2QMA&#10;AA4AAAAAAAAAAAAAAAAALgIAAGRycy9lMm9Eb2MueG1sUEsBAi0AFAAGAAgAAAAhAOqjB2PaAAAA&#10;CwEAAA8AAAAAAAAAAAAAAAAALgQAAGRycy9kb3ducmV2LnhtbFBLBQYAAAAABAAEAPMAAAA1BQAA&#10;AAA=&#10;" o:allowincell="f" path="m,l7556500,,,xe" filled="f" strokeweight=".8pt">
                <v:path arrowok="t"/>
                <w10:wrap anchorx="page" anchory="page"/>
              </v:shape>
            </w:pict>
          </mc:Fallback>
        </mc:AlternateConten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передает заместитель директора по УВР, ответственный</w:t>
      </w:r>
      <w:r w:rsidRPr="00486E94">
        <w:rPr>
          <w:rFonts w:ascii="Times New Roman" w:hAnsi="Times New Roman" w:cs="Times New Roman"/>
          <w:sz w:val="24"/>
          <w:szCs w:val="24"/>
        </w:rPr>
        <w:t xml:space="preserve"> за прием детей в школу, не позднее одного рабочего дня со дня издания приказа о зачислении. </w: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2.4.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ведется исключительно в бумажном виде. </w: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>2.5. Личное дело обучающегося представляет собой индивидуальную папку (файл) формата А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, в которой находятся совокупность документов (подлинники, копии), содержащих информацию об обучающемся, его успеваемости и полученных поощрениях, а также иную информацию в соответствии с действующим законодательством. </w: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2.6. При первичном оформлении личного дела обучающегося: </w:t>
      </w:r>
      <w:bookmarkStart w:id="0" w:name="_GoBack"/>
      <w:bookmarkEnd w:id="0"/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2.6.1. Оформляется обложка (титульный лист), которая формируется в соответствии с правилами делопроизводства и положениями законодательства об архивном деле. На обложке (титульном листе) проставляется регистрационный номер личного дела, соответствующий номеру в алфавитной книге записи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(например, № А/7 или № А-7 означает, что обучающийся записан в алфавитной книге на букву «А» под № 7). Датой личного дела на обложке (титульном листе) являются даты подписания приказов о зачислении и отчислении с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обучающегося, на которого оно заведено. </w: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2.6.2. Составляется внутренняя опись документов дела, которая вкладывается в личное дело первым листом. Внутренняя опись оформляется в соответствии с правилами делопроизводства и положениями законодательства об архивном деле. Листы внутренней описи документов дела нумеруются отдельно от общей нумерации документов личного дела обучающегося. </w: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2.6.3. Приобщается личная карта обучающегося, которая вкладывается в личное дело после внутренней описи документов дела. </w:t>
      </w:r>
    </w:p>
    <w:p w:rsidR="00A570BE" w:rsidRDefault="00A570BE" w:rsidP="00A570BE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>2.6.4. Приобщаются документы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раздела 3</w:t>
      </w:r>
      <w:r w:rsidRPr="00486E94">
        <w:rPr>
          <w:rFonts w:ascii="Times New Roman" w:hAnsi="Times New Roman" w:cs="Times New Roman"/>
          <w:sz w:val="24"/>
          <w:szCs w:val="24"/>
        </w:rPr>
        <w:t xml:space="preserve"> настоящего Положения. </w:t>
      </w:r>
    </w:p>
    <w:p w:rsidR="00A570BE" w:rsidRDefault="00A570BE" w:rsidP="00A570BE">
      <w:pPr>
        <w:pStyle w:val="a3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2.6.5. Делается отметка в журнале регистрации и движения личных дел обучающихся.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2.7. Документы в личных делах располагаются в хронологическом порядке по мере поступления.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2.8. Документы на иностранном языке вкладываются в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вместе с заверенным в установленном порядке переводом на русский язык.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2.9. Записи во внутренней описи, личной карте обучающегося и иных документах личного дела обучающегося ведутся четко, аккуратно и только фиолетовыми (синими) чернилами. Карандашные записи в личном деле запрещаются. </w:t>
      </w:r>
    </w:p>
    <w:p w:rsidR="00A570BE" w:rsidRPr="002C7BDC" w:rsidRDefault="00A570BE" w:rsidP="00A570B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0BE" w:rsidRPr="002C7BDC" w:rsidRDefault="00A570BE" w:rsidP="00A570B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BDC">
        <w:rPr>
          <w:rFonts w:ascii="Times New Roman" w:hAnsi="Times New Roman" w:cs="Times New Roman"/>
          <w:b/>
          <w:sz w:val="24"/>
          <w:szCs w:val="24"/>
        </w:rPr>
        <w:t>Порядок формирования личного дела при приеме в школу</w:t>
      </w:r>
    </w:p>
    <w:p w:rsidR="00A570BE" w:rsidRDefault="00A570BE" w:rsidP="00A570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3.1.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, впервые зачисленного в 1-й класс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3.1.1. На каждого обучающегося, впервые зачисленного в 1-й класс, личное дело формируется впервые.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3.1.2. В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приобщаются: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заявление о приеме на обучение;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 xml:space="preserve">документы или их копии, необходимые для приема в школу в соответствии с пунктом 26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86E9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86E94">
        <w:rPr>
          <w:rFonts w:ascii="Times New Roman" w:hAnsi="Times New Roman" w:cs="Times New Roman"/>
          <w:sz w:val="24"/>
          <w:szCs w:val="24"/>
        </w:rPr>
        <w:t xml:space="preserve"> России от 02.09.2020 № 458, представленные родителями (законными представителями) обучающегося; </w:t>
      </w:r>
      <w:proofErr w:type="gramEnd"/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иные документы, представленные родителем (законным представителем)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по собственной инициативе;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выписка из приказа о зачислении на обучение в школу.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3.2. Личное дело обучающегося, зачисленного в 1—9-е классы в порядке перевода из другой организации, осуществляющей образовательную деятельность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3.2.1.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 xml:space="preserve">На обучающихся 1—9-х классов, зачисленных в школу в порядке перевода по инициативе родителя (законного представителя) обучающегося из другой организации, </w:t>
      </w:r>
      <w:r w:rsidRPr="00486E94">
        <w:rPr>
          <w:rFonts w:ascii="Times New Roman" w:hAnsi="Times New Roman" w:cs="Times New Roman"/>
          <w:sz w:val="24"/>
          <w:szCs w:val="24"/>
        </w:rPr>
        <w:lastRenderedPageBreak/>
        <w:t>осуществляющей образовательную деятельность (далее — исходная организация), продолжается ведение личного дела, представленного из исходной организации.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из исходной организации в школу представляет родитель (законный представитель) обучающегося. К личному делу обучающегося из исходной организации оформляется новая обложка (титульный лист) и внутренняя опись документов дела. К личному делу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приобщаются: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заявление о приеме в порядке перевода;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 xml:space="preserve">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лица); </w:t>
      </w:r>
      <w:proofErr w:type="gramEnd"/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иные документы, представленные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по собственной инициативе;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выписка из приказа о зачислении на обучение в школу.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3.2.2.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1—9-х классов, зачисленных в школу в порядке перевода из исходной организации, прекратившей деятельность, формируется новое личное дело.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из исходной организации в школу представляет исходная организация. Личное дело обучающегося формируется на основании переданного личного дела в соответствии с разделом 2 настоящего Положения. К личному делу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приобщаются: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письменное согласие на перевод совершеннолетнего обучающегося или родителей (законных представителей) несовершеннолетнего обучающегося;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выписка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из приказа о зачислении в порядке перевода в связи с прекращением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деятельности исходной организации;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документы, представленные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по собственной инициативе.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 xml:space="preserve">Личное дело обучающегося, зачисленного в школу без личного дела </w:t>
      </w:r>
      <w:proofErr w:type="gramEnd"/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3.3.1. На каждого обучающегося, зачисленного в школу без личного дела (после семейного образования, самообразования и в других аналогичных случаях), личное дело формируется впервые.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3.3.2. В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приобщаются: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заявление о приеме на обучение;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 xml:space="preserve">документы или их копии, необходимые для приема в школу в соответствии с пунктом 26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86E9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86E94">
        <w:rPr>
          <w:rFonts w:ascii="Times New Roman" w:hAnsi="Times New Roman" w:cs="Times New Roman"/>
          <w:sz w:val="24"/>
          <w:szCs w:val="24"/>
        </w:rPr>
        <w:t xml:space="preserve"> России от 02.09.2020 № 458, представленные родителями (законными представителями) обучающегося; </w:t>
      </w:r>
      <w:proofErr w:type="gramEnd"/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иные документы, представленные родителем (законным представителем)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или поступающим по собственной инициативе (документы с результатами промежуточной аттестации и т. п.);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выписка из приказа о зачислении на обучение в школу.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3.4.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, ранее получавшего образование в иностранном государстве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3.4.1. На каждого обучающегося, ранее осваивающего основную образовательную программу начального общего, основного общего образования в иностранном государстве, формируется новое личное дело.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3.4.2. В личное дело приобщаются документы, определенные в пункте 3.3.2 настоящего Положения. Дополнительно к личному делу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приобщаются </w:t>
      </w:r>
      <w:r w:rsidRPr="00486E94">
        <w:rPr>
          <w:rFonts w:ascii="Times New Roman" w:hAnsi="Times New Roman" w:cs="Times New Roman"/>
          <w:sz w:val="24"/>
          <w:szCs w:val="24"/>
        </w:rPr>
        <w:lastRenderedPageBreak/>
        <w:t xml:space="preserve">иные документы, установленные международными договорами РФ, законодательством РФ и настоящим Положением.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3.5.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, ранее получавшего образование в школе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3.5.1. Личные дела вновь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зачисленных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обучающихся из архива (при наличии) не извлекаются. На каждого обучающегося, ранее осваивающего основную образовательную программу начального общего, основного общего образования в школе (далее — вновь зачисленные), формируется новое личное дело в соответствии с правилами, определенными пунктами 3.2–3.3 настоящего Положения.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3.5.2. По необходимости с документов, вшитых в архивное личное дело, снимаются копии, заверяются и прикладываются в новое личное дело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Pr="002C7BDC" w:rsidRDefault="00A570BE" w:rsidP="00A570B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BDC">
        <w:rPr>
          <w:rFonts w:ascii="Times New Roman" w:hAnsi="Times New Roman" w:cs="Times New Roman"/>
          <w:b/>
          <w:sz w:val="24"/>
          <w:szCs w:val="24"/>
        </w:rPr>
        <w:t>Порядок ведения личных дел обучающихся</w:t>
      </w:r>
    </w:p>
    <w:p w:rsidR="00A570BE" w:rsidRDefault="00A570BE" w:rsidP="00A570BE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4.1. Личные дела обучающихся ведутся работником школы, ответственным за ведение личных дел обучающихся, являющимся таковым в силу своих должностных обязанностей или приказа директора школы.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4.2. Во время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в личное дело обучающегося могут вкладываться следующие документы: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выписки из приказов, в которых упоминается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: о поощрении, награждении и премировании обучающегося, предоставлении мер социальной поддержки, о предоставлении горячего питания, о переводе, о применении мер дисциплинарного взыскания, смене фамилии, отчества или имени, отчислении и т. п.;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согласия: на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программе, логопедическую диагностику, логопедическое обследование и сопровождение ребенка, на обследование и психолого-педагогическое сопровождение и т. п.;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обучающегося и его родителей (законных представителей);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заявления: об организации обучения по ИУП, о предоставлении и (или) отказе от горячего питания, о зачислении обучающегося в группу продленного дня, на право забирать ребенка из школы или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на право 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самостоятельно уходить из школы, об отчислении в порядке перевода, о повторном обучении и т. п.;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копия заключений </w:t>
      </w:r>
      <w:proofErr w:type="spellStart"/>
      <w:r w:rsidRPr="00486E94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486E94">
        <w:rPr>
          <w:rFonts w:ascii="Times New Roman" w:hAnsi="Times New Roman" w:cs="Times New Roman"/>
          <w:sz w:val="24"/>
          <w:szCs w:val="24"/>
        </w:rPr>
        <w:t xml:space="preserve"> школы;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анкеты и опросники о выборе учебных курсов;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копии и оригиналы документов, представленные родителями (законными представителями)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по своему усмотрению (заключение ПМПК, МСЭ и т. п.);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иные документы.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4.3. Новые документы вкладываются в личное дело обучающегося в силу требований действующего законодательства или при наличии согласия на обработку персональных данных, которые содержатся в документах. Копии приобщенных к личному делу документов заверяются подписью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за ведение личных дел обучающихся.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4.4. В личные дела не приобщаются черновики и документы, имеющие второстепенное значение.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4.5. Сведения обо всех приобщенных к личному делу обучающегося документах отражаются во внутренней описи документов дела. Записи вносятся вручную.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>4.6. Документы из личных дел обучающихся могут изыматься по решению школы и по требованию правоохранительных и иных уполномоченных органов. Изъятие документов из личного дела оформляется актом. Копия соответствующего акта и по необходимости заверенная в установленном порядке копия изъятого документа помещается в личное дело. Отметка об изъятии ставится в графе «Примечание» внутренней описи документов дела.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lastRenderedPageBreak/>
        <w:t xml:space="preserve"> 4.7. Личные дела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планово заполняются в течение учебного года дважды: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в начале учебного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в личной карте обучающегося уточняются и корректируются данные (адреса, телефоны, фамилии и т. д.);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sym w:font="Symbol" w:char="F0B7"/>
      </w:r>
      <w:r w:rsidRPr="00486E94">
        <w:rPr>
          <w:rFonts w:ascii="Times New Roman" w:hAnsi="Times New Roman" w:cs="Times New Roman"/>
          <w:sz w:val="24"/>
          <w:szCs w:val="24"/>
        </w:rPr>
        <w:t xml:space="preserve"> по окончании учебного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в личную карту обучающегося выставляются все отметки по предметам в соответствии с учебным планом, записываются сведения о наградах и поощрениях, указываются дополнительные необходимые сведения, прикладываются выписки из приказа о переводе в следующий класс или отчислении в связи с завершением обучения.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4.8. В личные дела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могут вноситься изменения по мере необходимости в течение учебного года.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BDC">
        <w:rPr>
          <w:rFonts w:ascii="Times New Roman" w:hAnsi="Times New Roman" w:cs="Times New Roman"/>
          <w:b/>
          <w:sz w:val="24"/>
          <w:szCs w:val="24"/>
        </w:rPr>
        <w:t>Порядок хранения личных дел обучающихся и предоставления к ним доступа в период обучения</w:t>
      </w:r>
    </w:p>
    <w:p w:rsidR="00A570BE" w:rsidRPr="002C7BDC" w:rsidRDefault="00A570BE" w:rsidP="00A570BE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 5.1. Личные дела обучающихся хранятся в условиях, обеспечивающих их сохранность, предохраняющих от повреждений, вредных воздействий окружающей среды (пыли, солнечного света, влаги) и исключающих утрату документов. Места хранения личных дел обучающихся определяются приказом директора школы. Аттестаты об основном общем образовании могут храниться отдельно в сейфе у директора школы.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Личные дела обучающихся в пределах одного класса хранятся вместе (на одном стеллаже, в коробке, папке и т. п.).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Личные дела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в месте хранения размещаются в вертикальном положении корешками наружу в алфавитном порядке по фамилиям обучающихся.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Доступ к месту хранения личных </w:t>
      </w:r>
      <w:r w:rsidRPr="00486E94">
        <w:rPr>
          <w:rFonts w:ascii="Times New Roman" w:hAnsi="Times New Roman" w:cs="Times New Roman"/>
          <w:sz w:val="24"/>
          <w:szCs w:val="24"/>
        </w:rPr>
        <w:t xml:space="preserve">дел обучающихся предоставляется только директору школы и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за формирование, ведение и хранение личных дел обучающихся.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5.4. Доступ к личным делам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может предоставляться по служебной надобности работникам школы. При предоставлении доступа соблюдаются требования, установленные Положением об обработке персональных данных школы. Для учета предоставления доступа к личным делам обучающихся и контроля их своевременного возврата ведется журнал учета допуска к личным делам обучающихся. При возврате личного дела обучающегося ответственный за ведение личных дел обязан в присутствии лица, передающего документ, проверить состав и сохранность документов личного дела.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5.5. Обучающимся и их родителям (законным представителям) доступ к личным делам не предоставляется. Исключение — выдача личного дела в связи с отчислением обучающегося в порядке перевода.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5.6. В случае утраты или порчи личного дела обучающегося по каким-либо причинам работником, назначенным приказом директора школы, в присутствии двух должностных лиц школы составляется акт об утрате или порче личного дела. Далее формируется новое личное дело обучающегося согласно требованиям настоящего Положения. </w:t>
      </w:r>
    </w:p>
    <w:p w:rsidR="00A570BE" w:rsidRPr="002C7BDC" w:rsidRDefault="00A570BE" w:rsidP="00A570B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0BE" w:rsidRPr="002C7BDC" w:rsidRDefault="00A570BE" w:rsidP="00A570B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7BDC">
        <w:rPr>
          <w:rFonts w:ascii="Times New Roman" w:hAnsi="Times New Roman" w:cs="Times New Roman"/>
          <w:b/>
          <w:sz w:val="24"/>
          <w:szCs w:val="24"/>
        </w:rPr>
        <w:t>Порядок проведения проверок личных дел обучающихся</w:t>
      </w:r>
    </w:p>
    <w:p w:rsidR="00A570BE" w:rsidRDefault="00A570BE" w:rsidP="00A570BE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6.1. Правильность ведения личных дел обучающихся и достоверность внесенных в них сведений проверяются работниками школы, являющимися ответственными за проверку в силу своих должностных обязанностей или приказа директора школы.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6.2. Проверка личных дел обучающихся осуществляется ежегодно по плану-графику </w:t>
      </w:r>
      <w:proofErr w:type="spellStart"/>
      <w:r w:rsidRPr="00486E9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86E94">
        <w:rPr>
          <w:rFonts w:ascii="Times New Roman" w:hAnsi="Times New Roman" w:cs="Times New Roman"/>
          <w:sz w:val="24"/>
          <w:szCs w:val="24"/>
        </w:rPr>
        <w:t xml:space="preserve"> контроля. В необходимых случаях проверка осуществляется внепланово. Результаты проверки оформляются в справке.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6.3. Выявленные при проверке недостатки устраняются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за формирование и ведение личных дел обучающихся. </w:t>
      </w:r>
    </w:p>
    <w:p w:rsidR="00A570BE" w:rsidRPr="002C7BDC" w:rsidRDefault="00A570BE" w:rsidP="00A570B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0BE" w:rsidRPr="002C7BDC" w:rsidRDefault="00A570BE" w:rsidP="00A570B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BDC">
        <w:rPr>
          <w:rFonts w:ascii="Times New Roman" w:hAnsi="Times New Roman" w:cs="Times New Roman"/>
          <w:b/>
          <w:sz w:val="24"/>
          <w:szCs w:val="24"/>
        </w:rPr>
        <w:t>7. Порядок выдачи личных дел обучающихся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7.1. Личное дело обучающегося выдается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в случае отчисления из школы в порядке перевода по инициативе совершеннолетнего обучающегося или инициативе несовершеннолетнего обучающегося – его родителей (законных представителей)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уровня и направленности, утвержденным приказом </w:t>
      </w:r>
      <w:proofErr w:type="spellStart"/>
      <w:r w:rsidRPr="00486E9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86E94">
        <w:rPr>
          <w:rFonts w:ascii="Times New Roman" w:hAnsi="Times New Roman" w:cs="Times New Roman"/>
          <w:sz w:val="24"/>
          <w:szCs w:val="24"/>
        </w:rPr>
        <w:t xml:space="preserve"> России от 06.04.2023 № 240.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7.2. Личное дело обучающегося выдается работником, ответственным за ведение личных дел обучающихся (далее —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), в течение трех рабочих дней с даты подачи заявления об отчислении в порядке перевода, но не ранее издания приказа об отчислении обучающегося.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7.3. При выдаче личного дела ответственный за ведение личных дел обучающихся вносит запись об отчислении в алфавитную книгу записи обучающихся, а родитель (законный представитель) несовершеннолетнего обучающегося или совершеннолетний обучающийся ставит в соответствующей графе алфавитной книги свою личную подпись.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7.4. Личные дела, не затребованные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совершеннолетними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обучающимися или родителями (законными представителями) несовершеннолетнего обучающегося в соответствии с пунктом 7.1 настоящего Положения, передаются в архив образовательной организации.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7.5. Заверенная копия личного дела обучающегося может предоставляться родителям (законным представителям) обучающегося или совершеннолетним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 на основании их заявления, а также правоохранительным и иным уполномоченным органам по их письменным запросам. Копия личного дела обучающегося предоставляется в соответствии с нормами Федерального закона от 27.07.2006 № 152- ФЗ «О персональных данных».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Pr="007C382C" w:rsidRDefault="00A570BE" w:rsidP="00A570BE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82C">
        <w:rPr>
          <w:rFonts w:ascii="Times New Roman" w:hAnsi="Times New Roman" w:cs="Times New Roman"/>
          <w:b/>
          <w:sz w:val="24"/>
          <w:szCs w:val="24"/>
        </w:rPr>
        <w:t>8. Порядок архивного хранения личных дел обучающихся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8.1. Личные дела </w:t>
      </w:r>
      <w:proofErr w:type="gramStart"/>
      <w:r w:rsidRPr="00486E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6E94">
        <w:rPr>
          <w:rFonts w:ascii="Times New Roman" w:hAnsi="Times New Roman" w:cs="Times New Roman"/>
          <w:sz w:val="24"/>
          <w:szCs w:val="24"/>
        </w:rPr>
        <w:t xml:space="preserve">, которые получают среднее общее образование в другой образовательной организации, передаются в архив школы.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 xml:space="preserve">8.2. При отчислении обучающегося для получения образования в форме семейного образования или самообразования личное дело обучающегося не выдается, а передается на хранение в архив образовательной организации. 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6E94">
        <w:rPr>
          <w:rFonts w:ascii="Times New Roman" w:hAnsi="Times New Roman" w:cs="Times New Roman"/>
          <w:sz w:val="24"/>
          <w:szCs w:val="24"/>
        </w:rPr>
        <w:t>8.3. Личные дела отчисленных обучающихся (за исключением личных дел обучающихся, отчисленных в порядке перевода в другие организации, осуществляющие образовательную деятельность) передаются в архив школы, где хранятся в течение трех лет.</w:t>
      </w: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Default="00A570BE" w:rsidP="00A570B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0BE" w:rsidRPr="00A570BE" w:rsidRDefault="00A570BE" w:rsidP="00A570BE">
      <w:pPr>
        <w:jc w:val="both"/>
        <w:rPr>
          <w:b/>
          <w:sz w:val="24"/>
          <w:szCs w:val="24"/>
          <w:lang w:val="ru-RU"/>
        </w:rPr>
      </w:pPr>
    </w:p>
    <w:p w:rsidR="0078234F" w:rsidRPr="00A570BE" w:rsidRDefault="0078234F">
      <w:pPr>
        <w:spacing w:before="36" w:line="183" w:lineRule="exact"/>
        <w:ind w:left="400" w:right="7508"/>
        <w:rPr>
          <w:lang w:val="ru-RU"/>
        </w:rPr>
      </w:pPr>
    </w:p>
    <w:sectPr w:rsidR="0078234F" w:rsidRPr="00A570BE" w:rsidSect="00A570BE">
      <w:pgSz w:w="11900" w:h="16840"/>
      <w:pgMar w:top="1134" w:right="850" w:bottom="1134" w:left="170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7F7B"/>
    <w:multiLevelType w:val="hybridMultilevel"/>
    <w:tmpl w:val="8C06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55915"/>
    <w:multiLevelType w:val="hybridMultilevel"/>
    <w:tmpl w:val="B57A94A8"/>
    <w:lvl w:ilvl="0" w:tplc="D200EDE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BE"/>
    <w:rsid w:val="0078234F"/>
    <w:rsid w:val="00A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Pr>
      <w:rFonts w:ascii="Arial" w:hAnsi="Arial" w:cs="Arial" w:hint="default"/>
      <w:color w:val="000000"/>
      <w:sz w:val="16"/>
      <w:szCs w:val="16"/>
    </w:rPr>
  </w:style>
  <w:style w:type="character" w:customStyle="1" w:styleId="fontstyle02">
    <w:name w:val="fontstyle02"/>
    <w:basedOn w:val="a0"/>
    <w:rPr>
      <w:rFonts w:ascii="Arial" w:hAnsi="Arial" w:cs="Arial" w:hint="default"/>
      <w:color w:val="000000"/>
      <w:sz w:val="20"/>
      <w:szCs w:val="20"/>
    </w:rPr>
  </w:style>
  <w:style w:type="character" w:customStyle="1" w:styleId="fontstyle03">
    <w:name w:val="fontstyle03"/>
    <w:basedOn w:val="a0"/>
    <w:rPr>
      <w:rFonts w:ascii="Arial" w:hAnsi="Arial" w:cs="Arial" w:hint="default"/>
      <w:color w:val="000000"/>
      <w:sz w:val="19"/>
      <w:szCs w:val="19"/>
    </w:rPr>
  </w:style>
  <w:style w:type="character" w:customStyle="1" w:styleId="fontstyle04">
    <w:name w:val="fontstyle04"/>
    <w:basedOn w:val="a0"/>
    <w:rPr>
      <w:rFonts w:ascii="Arial" w:hAnsi="Arial" w:cs="Arial" w:hint="default"/>
      <w:color w:val="000000"/>
      <w:sz w:val="19"/>
      <w:szCs w:val="19"/>
    </w:rPr>
  </w:style>
  <w:style w:type="character" w:customStyle="1" w:styleId="fontstyle05">
    <w:name w:val="fontstyle05"/>
    <w:basedOn w:val="a0"/>
    <w:rPr>
      <w:rFonts w:ascii="Arial" w:hAnsi="Arial" w:cs="Arial" w:hint="default"/>
      <w:color w:val="4D6292"/>
      <w:sz w:val="16"/>
      <w:szCs w:val="16"/>
    </w:rPr>
  </w:style>
  <w:style w:type="character" w:customStyle="1" w:styleId="fontstyle06">
    <w:name w:val="fontstyle06"/>
    <w:basedOn w:val="a0"/>
    <w:rPr>
      <w:rFonts w:ascii="Arial" w:hAnsi="Arial" w:cs="Arial" w:hint="default"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A570BE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Pr>
      <w:rFonts w:ascii="Arial" w:hAnsi="Arial" w:cs="Arial" w:hint="default"/>
      <w:color w:val="000000"/>
      <w:sz w:val="16"/>
      <w:szCs w:val="16"/>
    </w:rPr>
  </w:style>
  <w:style w:type="character" w:customStyle="1" w:styleId="fontstyle02">
    <w:name w:val="fontstyle02"/>
    <w:basedOn w:val="a0"/>
    <w:rPr>
      <w:rFonts w:ascii="Arial" w:hAnsi="Arial" w:cs="Arial" w:hint="default"/>
      <w:color w:val="000000"/>
      <w:sz w:val="20"/>
      <w:szCs w:val="20"/>
    </w:rPr>
  </w:style>
  <w:style w:type="character" w:customStyle="1" w:styleId="fontstyle03">
    <w:name w:val="fontstyle03"/>
    <w:basedOn w:val="a0"/>
    <w:rPr>
      <w:rFonts w:ascii="Arial" w:hAnsi="Arial" w:cs="Arial" w:hint="default"/>
      <w:color w:val="000000"/>
      <w:sz w:val="19"/>
      <w:szCs w:val="19"/>
    </w:rPr>
  </w:style>
  <w:style w:type="character" w:customStyle="1" w:styleId="fontstyle04">
    <w:name w:val="fontstyle04"/>
    <w:basedOn w:val="a0"/>
    <w:rPr>
      <w:rFonts w:ascii="Arial" w:hAnsi="Arial" w:cs="Arial" w:hint="default"/>
      <w:color w:val="000000"/>
      <w:sz w:val="19"/>
      <w:szCs w:val="19"/>
    </w:rPr>
  </w:style>
  <w:style w:type="character" w:customStyle="1" w:styleId="fontstyle05">
    <w:name w:val="fontstyle05"/>
    <w:basedOn w:val="a0"/>
    <w:rPr>
      <w:rFonts w:ascii="Arial" w:hAnsi="Arial" w:cs="Arial" w:hint="default"/>
      <w:color w:val="4D6292"/>
      <w:sz w:val="16"/>
      <w:szCs w:val="16"/>
    </w:rPr>
  </w:style>
  <w:style w:type="character" w:customStyle="1" w:styleId="fontstyle06">
    <w:name w:val="fontstyle06"/>
    <w:basedOn w:val="a0"/>
    <w:rPr>
      <w:rFonts w:ascii="Arial" w:hAnsi="Arial" w:cs="Arial" w:hint="default"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A570BE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83;&#1102;&#1089;&#1072;\Desktop\&#1086;%20&#1074;&#1077;&#1076;&#1077;&#1085;&#1080;&#1080;%20&#1083;&#1080;&#1095;&#1085;&#1099;&#1093;%20&#1076;&#1077;&#1083;%20&#1091;&#1095;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ведении личных дел уч.</Template>
  <TotalTime>2</TotalTime>
  <Pages>6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Илюса</cp:lastModifiedBy>
  <cp:revision>1</cp:revision>
  <dcterms:created xsi:type="dcterms:W3CDTF">2025-06-26T07:58:00Z</dcterms:created>
  <dcterms:modified xsi:type="dcterms:W3CDTF">2025-06-26T08:02:00Z</dcterms:modified>
</cp:coreProperties>
</file>